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EDC" w:rsidRPr="00FA4AF8" w:rsidRDefault="00367EDC" w:rsidP="00FA4AF8">
      <w:pPr>
        <w:wordWrap/>
      </w:pPr>
      <w:bookmarkStart w:id="0" w:name="_GoBack"/>
      <w:bookmarkEnd w:id="0"/>
      <w:r w:rsidRPr="00FA4AF8">
        <w:rPr>
          <w:rFonts w:hint="eastAsia"/>
        </w:rPr>
        <w:t>様式第</w:t>
      </w:r>
      <w:r w:rsidR="00F70088" w:rsidRPr="00FA4AF8">
        <w:t>5</w:t>
      </w:r>
      <w:r w:rsidRPr="00FA4AF8">
        <w:rPr>
          <w:rFonts w:hint="eastAsia"/>
        </w:rPr>
        <w:t>号</w:t>
      </w:r>
      <w:r w:rsidR="000D50DB" w:rsidRPr="000D50DB">
        <w:t>(</w:t>
      </w:r>
      <w:r w:rsidR="000D50DB" w:rsidRPr="000D50DB">
        <w:rPr>
          <w:rFonts w:hint="eastAsia"/>
        </w:rPr>
        <w:t>第</w:t>
      </w:r>
      <w:r w:rsidR="000D50DB" w:rsidRPr="000D50DB">
        <w:t>5</w:t>
      </w:r>
      <w:r w:rsidR="000D50DB" w:rsidRPr="000D50DB">
        <w:rPr>
          <w:rFonts w:hint="eastAsia"/>
        </w:rPr>
        <w:t>条関係</w:t>
      </w:r>
      <w:r w:rsidR="000D50DB" w:rsidRPr="000D50DB">
        <w:t>)</w:t>
      </w:r>
      <w:r w:rsidR="00BF61D0">
        <w:rPr>
          <w:rFonts w:hint="eastAsia"/>
        </w:rPr>
        <w:t xml:space="preserve">　</w:t>
      </w:r>
    </w:p>
    <w:p w:rsidR="000E4714" w:rsidRPr="008E71B8" w:rsidRDefault="000E4714" w:rsidP="008E71B8">
      <w:pPr>
        <w:jc w:val="center"/>
      </w:pPr>
      <w:r w:rsidRPr="008E71B8">
        <w:rPr>
          <w:rFonts w:hint="eastAsia"/>
          <w:spacing w:val="43"/>
          <w:kern w:val="0"/>
          <w:fitText w:val="6720" w:id="-1475193088"/>
        </w:rPr>
        <w:t>相続人代表者指定届出書兼固定資産現所有者申告</w:t>
      </w:r>
      <w:r w:rsidRPr="008E71B8">
        <w:rPr>
          <w:rFonts w:hint="eastAsia"/>
          <w:kern w:val="0"/>
          <w:fitText w:val="6720" w:id="-1475193088"/>
        </w:rPr>
        <w:t>書</w:t>
      </w:r>
    </w:p>
    <w:p w:rsidR="000E4714" w:rsidRPr="00A75A89" w:rsidRDefault="000E4714" w:rsidP="000E4714">
      <w:pPr>
        <w:jc w:val="center"/>
        <w:rPr>
          <w:spacing w:val="52"/>
        </w:rPr>
      </w:pPr>
    </w:p>
    <w:p w:rsidR="00367EDC" w:rsidRDefault="00BF61D0" w:rsidP="000E4714">
      <w:pPr>
        <w:jc w:val="right"/>
      </w:pPr>
      <w:r>
        <w:rPr>
          <w:rFonts w:hint="eastAsia"/>
        </w:rPr>
        <w:t xml:space="preserve">令和　　</w:t>
      </w:r>
      <w:r w:rsidR="000E4714">
        <w:rPr>
          <w:rFonts w:hint="eastAsia"/>
        </w:rPr>
        <w:t xml:space="preserve">年　　月　　日　</w:t>
      </w:r>
    </w:p>
    <w:p w:rsidR="000E4714" w:rsidRDefault="000E4714" w:rsidP="000E4714">
      <w:r>
        <w:rPr>
          <w:rFonts w:hint="eastAsia"/>
        </w:rPr>
        <w:t>（宛先）吉川市長</w:t>
      </w:r>
    </w:p>
    <w:p w:rsidR="000E4714" w:rsidRDefault="000E4714">
      <w:r>
        <w:rPr>
          <w:rFonts w:hint="eastAsia"/>
        </w:rPr>
        <w:t xml:space="preserve">　</w:t>
      </w:r>
    </w:p>
    <w:p w:rsidR="00B77BBC" w:rsidRDefault="00B77BBC" w:rsidP="00B77BBC">
      <w:pPr>
        <w:jc w:val="left"/>
      </w:pPr>
      <w:r>
        <w:rPr>
          <w:rFonts w:hint="eastAsia"/>
        </w:rPr>
        <w:t xml:space="preserve">　</w:t>
      </w:r>
      <w:r w:rsidRPr="0097733F">
        <w:rPr>
          <w:rFonts w:hint="eastAsia"/>
        </w:rPr>
        <w:t>相続人代表者を指定したので地方税法第</w:t>
      </w:r>
      <w:r w:rsidRPr="0097733F">
        <w:t>9</w:t>
      </w:r>
      <w:r w:rsidRPr="0097733F">
        <w:rPr>
          <w:rFonts w:hint="eastAsia"/>
        </w:rPr>
        <w:t>条の</w:t>
      </w:r>
      <w:r w:rsidRPr="0097733F">
        <w:t>2</w:t>
      </w:r>
      <w:r w:rsidRPr="0097733F">
        <w:rPr>
          <w:rFonts w:hint="eastAsia"/>
        </w:rPr>
        <w:t>第</w:t>
      </w:r>
      <w:r w:rsidRPr="0097733F">
        <w:t>1</w:t>
      </w:r>
      <w:r>
        <w:rPr>
          <w:rFonts w:hint="eastAsia"/>
        </w:rPr>
        <w:t>項後段の規定により届け出</w:t>
      </w:r>
      <w:r w:rsidRPr="0097733F">
        <w:rPr>
          <w:rFonts w:hint="eastAsia"/>
        </w:rPr>
        <w:t>ます。また、固定資産税課税台帳に登録されている所有者が死亡したため、吉川市税条例第</w:t>
      </w:r>
      <w:r w:rsidRPr="0097733F">
        <w:t>74</w:t>
      </w:r>
      <w:r w:rsidRPr="0097733F">
        <w:rPr>
          <w:rFonts w:hint="eastAsia"/>
        </w:rPr>
        <w:t>条の</w:t>
      </w:r>
      <w:r w:rsidRPr="0097733F">
        <w:t>3</w:t>
      </w:r>
      <w:r w:rsidRPr="0097733F">
        <w:rPr>
          <w:rFonts w:hint="eastAsia"/>
        </w:rPr>
        <w:t>の規定に基づき、地方税法第</w:t>
      </w:r>
      <w:r w:rsidRPr="0097733F">
        <w:t>384</w:t>
      </w:r>
      <w:r w:rsidRPr="0097733F">
        <w:rPr>
          <w:rFonts w:hint="eastAsia"/>
        </w:rPr>
        <w:t>条の</w:t>
      </w:r>
      <w:r w:rsidRPr="0097733F">
        <w:t>3</w:t>
      </w:r>
      <w:r w:rsidRPr="0097733F">
        <w:rPr>
          <w:rFonts w:hint="eastAsia"/>
        </w:rPr>
        <w:t>に規定する「現所有者」を申告します。</w:t>
      </w:r>
    </w:p>
    <w:p w:rsidR="000E4714" w:rsidRDefault="000E4714"/>
    <w:p w:rsidR="00C57C99" w:rsidRDefault="00361144">
      <w:r>
        <w:rPr>
          <w:rFonts w:hint="eastAsia"/>
        </w:rPr>
        <w:t>１</w:t>
      </w:r>
      <w:r w:rsidR="00BE7230">
        <w:rPr>
          <w:rFonts w:hint="eastAsia"/>
        </w:rPr>
        <w:t xml:space="preserve">　被相続人</w:t>
      </w:r>
      <w:r w:rsidR="00B77BBC">
        <w:rPr>
          <w:rFonts w:hint="eastAsia"/>
        </w:rPr>
        <w:t>及び</w:t>
      </w:r>
      <w:r w:rsidR="00BE7230">
        <w:rPr>
          <w:rFonts w:hint="eastAsia"/>
        </w:rPr>
        <w:t>固定資産課税台帳に登録された所有者の住所、氏名等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3"/>
        <w:gridCol w:w="1292"/>
        <w:gridCol w:w="3572"/>
        <w:gridCol w:w="2959"/>
      </w:tblGrid>
      <w:tr w:rsidR="001C3AAC" w:rsidRPr="001C3AAC" w:rsidTr="001C3AAC">
        <w:trPr>
          <w:trHeight w:val="828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64472" w:rsidRPr="001C3AAC" w:rsidRDefault="00264472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被相続人</w:t>
            </w:r>
            <w:r w:rsidR="00B77BBC" w:rsidRPr="001C3AAC">
              <w:rPr>
                <w:rFonts w:hint="eastAsia"/>
                <w:sz w:val="18"/>
                <w:szCs w:val="18"/>
              </w:rPr>
              <w:t>及び</w:t>
            </w:r>
            <w:r w:rsidRPr="001C3AAC">
              <w:rPr>
                <w:rFonts w:hint="eastAsia"/>
                <w:sz w:val="18"/>
                <w:szCs w:val="18"/>
              </w:rPr>
              <w:t>固定資産課税台帳に登録された所有者</w:t>
            </w:r>
          </w:p>
        </w:tc>
        <w:tc>
          <w:tcPr>
            <w:tcW w:w="13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64472" w:rsidRPr="001C3AAC" w:rsidRDefault="00264472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住所</w:t>
            </w:r>
          </w:p>
          <w:p w:rsidR="00264472" w:rsidRPr="001C3AAC" w:rsidRDefault="00264472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（所在地）</w:t>
            </w:r>
          </w:p>
        </w:tc>
        <w:tc>
          <w:tcPr>
            <w:tcW w:w="6629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264472" w:rsidRPr="001C3AAC" w:rsidRDefault="00264472" w:rsidP="00264472">
            <w:pPr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〒　　　－</w:t>
            </w:r>
          </w:p>
        </w:tc>
      </w:tr>
      <w:tr w:rsidR="001C3AAC" w:rsidRPr="001C3AAC" w:rsidTr="001C3AAC">
        <w:trPr>
          <w:trHeight w:val="281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64472" w:rsidRPr="001C3AAC" w:rsidRDefault="00264472" w:rsidP="001C3AAC">
            <w:pPr>
              <w:jc w:val="distribute"/>
              <w:rPr>
                <w:sz w:val="18"/>
                <w:szCs w:val="18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  <w:vAlign w:val="center"/>
          </w:tcPr>
          <w:p w:rsidR="00264472" w:rsidRPr="001C3AAC" w:rsidRDefault="00264472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652" w:type="dxa"/>
          </w:tcPr>
          <w:p w:rsidR="00264472" w:rsidRPr="001C3AAC" w:rsidRDefault="00264472" w:rsidP="001C3AAC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right w:val="single" w:sz="12" w:space="0" w:color="auto"/>
            </w:tcBorders>
            <w:vAlign w:val="center"/>
          </w:tcPr>
          <w:p w:rsidR="00264472" w:rsidRPr="001C3AAC" w:rsidRDefault="00264472" w:rsidP="001C3AAC">
            <w:pPr>
              <w:jc w:val="center"/>
              <w:rPr>
                <w:sz w:val="18"/>
                <w:szCs w:val="18"/>
              </w:rPr>
            </w:pPr>
            <w:r w:rsidRPr="001C3AAC">
              <w:rPr>
                <w:rFonts w:hint="eastAsia"/>
                <w:spacing w:val="135"/>
                <w:kern w:val="0"/>
                <w:sz w:val="18"/>
                <w:szCs w:val="18"/>
                <w:fitText w:val="1980" w:id="-1475193087"/>
              </w:rPr>
              <w:t>死亡年月</w:t>
            </w:r>
            <w:r w:rsidRPr="001C3AAC">
              <w:rPr>
                <w:rFonts w:hint="eastAsia"/>
                <w:kern w:val="0"/>
                <w:sz w:val="18"/>
                <w:szCs w:val="18"/>
                <w:fitText w:val="1980" w:id="-1475193087"/>
              </w:rPr>
              <w:t>日</w:t>
            </w:r>
          </w:p>
        </w:tc>
      </w:tr>
      <w:tr w:rsidR="001C3AAC" w:rsidRPr="001C3AAC" w:rsidTr="001C3AAC">
        <w:trPr>
          <w:trHeight w:val="647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64472" w:rsidRPr="001C3AAC" w:rsidRDefault="00264472" w:rsidP="001C3AAC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3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64472" w:rsidRPr="001C3AAC" w:rsidRDefault="00264472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3652" w:type="dxa"/>
            <w:tcBorders>
              <w:bottom w:val="single" w:sz="12" w:space="0" w:color="auto"/>
            </w:tcBorders>
            <w:vAlign w:val="center"/>
          </w:tcPr>
          <w:p w:rsidR="00264472" w:rsidRPr="001C3AAC" w:rsidRDefault="00264472" w:rsidP="001C3AA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64472" w:rsidRPr="001C3AAC" w:rsidRDefault="00BF61D0" w:rsidP="001C3AAC">
            <w:pPr>
              <w:jc w:val="center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 xml:space="preserve">令和　　</w:t>
            </w:r>
            <w:r w:rsidR="00264472" w:rsidRPr="001C3AAC">
              <w:rPr>
                <w:rFonts w:hint="eastAsia"/>
                <w:sz w:val="18"/>
                <w:szCs w:val="18"/>
              </w:rPr>
              <w:t>年　　月　　日</w:t>
            </w:r>
          </w:p>
        </w:tc>
      </w:tr>
    </w:tbl>
    <w:p w:rsidR="00C57C99" w:rsidRPr="00BE7230" w:rsidRDefault="00C57C99"/>
    <w:p w:rsidR="00367EDC" w:rsidRPr="00FA4AF8" w:rsidRDefault="00B77BBC">
      <w:r>
        <w:rPr>
          <w:rFonts w:hint="eastAsia"/>
        </w:rPr>
        <w:t>２</w:t>
      </w:r>
      <w:r w:rsidR="00264472">
        <w:rPr>
          <w:rFonts w:hint="eastAsia"/>
        </w:rPr>
        <w:t xml:space="preserve">　相続人</w:t>
      </w:r>
      <w:r>
        <w:rPr>
          <w:rFonts w:hint="eastAsia"/>
        </w:rPr>
        <w:t>及び</w:t>
      </w:r>
      <w:r w:rsidR="00264472">
        <w:rPr>
          <w:rFonts w:hint="eastAsia"/>
        </w:rPr>
        <w:t>現所有者の住所、氏名等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1280"/>
        <w:gridCol w:w="281"/>
        <w:gridCol w:w="282"/>
        <w:gridCol w:w="279"/>
        <w:gridCol w:w="281"/>
        <w:gridCol w:w="279"/>
        <w:gridCol w:w="280"/>
        <w:gridCol w:w="279"/>
        <w:gridCol w:w="280"/>
        <w:gridCol w:w="279"/>
        <w:gridCol w:w="279"/>
        <w:gridCol w:w="280"/>
        <w:gridCol w:w="279"/>
        <w:gridCol w:w="280"/>
        <w:gridCol w:w="982"/>
        <w:gridCol w:w="1938"/>
      </w:tblGrid>
      <w:tr w:rsidR="001C3AAC" w:rsidRPr="001C3AAC" w:rsidTr="001C3AAC">
        <w:trPr>
          <w:trHeight w:val="283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A666E" w:rsidRPr="001C3AAC" w:rsidRDefault="007A666E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代表者</w:t>
            </w:r>
          </w:p>
        </w:tc>
        <w:tc>
          <w:tcPr>
            <w:tcW w:w="13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A666E" w:rsidRPr="001C3AAC" w:rsidRDefault="007A666E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住所</w:t>
            </w:r>
          </w:p>
          <w:p w:rsidR="007A666E" w:rsidRPr="001C3AAC" w:rsidRDefault="007A666E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（所在地）</w:t>
            </w:r>
          </w:p>
        </w:tc>
        <w:tc>
          <w:tcPr>
            <w:tcW w:w="3667" w:type="dxa"/>
            <w:gridSpan w:val="13"/>
            <w:tcBorders>
              <w:top w:val="single" w:sz="12" w:space="0" w:color="auto"/>
            </w:tcBorders>
          </w:tcPr>
          <w:p w:rsidR="007A666E" w:rsidRPr="001C3AAC" w:rsidRDefault="007A666E" w:rsidP="007A666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〒　　　－</w:t>
            </w:r>
          </w:p>
        </w:tc>
        <w:tc>
          <w:tcPr>
            <w:tcW w:w="1006" w:type="dxa"/>
            <w:tcBorders>
              <w:top w:val="single" w:sz="12" w:space="0" w:color="auto"/>
            </w:tcBorders>
            <w:vAlign w:val="center"/>
          </w:tcPr>
          <w:p w:rsidR="008E71B8" w:rsidRPr="001C3AAC" w:rsidRDefault="007A666E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１に記載</w:t>
            </w:r>
          </w:p>
          <w:p w:rsidR="008E71B8" w:rsidRPr="001C3AAC" w:rsidRDefault="007A666E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する者と</w:t>
            </w:r>
          </w:p>
          <w:p w:rsidR="007A666E" w:rsidRPr="001C3AAC" w:rsidRDefault="007A666E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の続柄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</w:tcPr>
          <w:p w:rsidR="007A666E" w:rsidRPr="001C3AAC" w:rsidRDefault="008E71B8" w:rsidP="007A666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・夫妻　・子</w:t>
            </w:r>
          </w:p>
          <w:p w:rsidR="008E71B8" w:rsidRPr="001C3AAC" w:rsidRDefault="008E71B8" w:rsidP="007A666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・父母　・兄弟姉妹</w:t>
            </w:r>
          </w:p>
          <w:p w:rsidR="008E71B8" w:rsidRPr="001C3AAC" w:rsidRDefault="008E71B8" w:rsidP="007A666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・甥姪</w:t>
            </w:r>
          </w:p>
          <w:p w:rsidR="008E71B8" w:rsidRPr="001C3AAC" w:rsidRDefault="008E71B8" w:rsidP="007A666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・その他（　　　）</w:t>
            </w:r>
          </w:p>
        </w:tc>
      </w:tr>
      <w:tr w:rsidR="001C3AAC" w:rsidRPr="001C3AAC" w:rsidTr="001C3AAC">
        <w:trPr>
          <w:trHeight w:val="283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A666E" w:rsidRPr="001C3AAC" w:rsidRDefault="007A666E" w:rsidP="001C3AAC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7A666E" w:rsidRPr="001C3AAC" w:rsidRDefault="007A666E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667" w:type="dxa"/>
            <w:gridSpan w:val="13"/>
          </w:tcPr>
          <w:p w:rsidR="007A666E" w:rsidRPr="001C3AAC" w:rsidRDefault="007A666E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7A666E" w:rsidRPr="001C3AAC" w:rsidRDefault="007A666E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相続分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7A666E" w:rsidRPr="001C3AAC" w:rsidRDefault="008E71B8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／</w:t>
            </w:r>
          </w:p>
        </w:tc>
      </w:tr>
      <w:tr w:rsidR="001C3AAC" w:rsidRPr="001C3AAC" w:rsidTr="001C3AAC">
        <w:trPr>
          <w:trHeight w:val="644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A666E" w:rsidRPr="001C3AAC" w:rsidRDefault="007A666E" w:rsidP="001C3AAC">
            <w:pPr>
              <w:jc w:val="left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7A666E" w:rsidRPr="001C3AAC" w:rsidRDefault="007A666E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氏名</w:t>
            </w:r>
          </w:p>
          <w:p w:rsidR="007A666E" w:rsidRPr="001C3AAC" w:rsidRDefault="007A666E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（名称）</w:t>
            </w:r>
          </w:p>
        </w:tc>
        <w:tc>
          <w:tcPr>
            <w:tcW w:w="3667" w:type="dxa"/>
            <w:gridSpan w:val="13"/>
            <w:vAlign w:val="center"/>
          </w:tcPr>
          <w:p w:rsidR="007A666E" w:rsidRPr="001C3AAC" w:rsidRDefault="007A666E" w:rsidP="001C3AAC">
            <w:pPr>
              <w:jc w:val="righ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7A666E" w:rsidRPr="001C3AAC" w:rsidRDefault="007A666E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8E71B8" w:rsidRPr="001C3AAC" w:rsidRDefault="008E71B8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>昭和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平成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令和</w:t>
            </w:r>
          </w:p>
          <w:p w:rsidR="008E71B8" w:rsidRPr="001C3AAC" w:rsidRDefault="008E71B8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</w:p>
          <w:p w:rsidR="007A666E" w:rsidRPr="001C3AAC" w:rsidRDefault="00BD39DD" w:rsidP="001C3AAC">
            <w:pPr>
              <w:ind w:leftChars="-50" w:left="-105" w:rightChars="-50" w:right="-105"/>
              <w:jc w:val="right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 xml:space="preserve">年　</w:t>
            </w:r>
            <w:r w:rsidR="008E71B8"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>月</w:t>
            </w:r>
            <w:r w:rsidR="008E71B8"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 xml:space="preserve">　</w:t>
            </w:r>
            <w:r w:rsidR="007A666E" w:rsidRPr="001C3AAC">
              <w:rPr>
                <w:rFonts w:hint="eastAsia"/>
                <w:sz w:val="16"/>
                <w:szCs w:val="22"/>
              </w:rPr>
              <w:t>日</w:t>
            </w:r>
            <w:r w:rsidR="008E71B8" w:rsidRPr="001C3AAC">
              <w:rPr>
                <w:sz w:val="16"/>
                <w:szCs w:val="22"/>
              </w:rPr>
              <w:t xml:space="preserve"> </w:t>
            </w:r>
          </w:p>
        </w:tc>
      </w:tr>
      <w:tr w:rsidR="001C3AAC" w:rsidRPr="001C3AAC" w:rsidTr="001C3AAC">
        <w:trPr>
          <w:trHeight w:val="281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A666E" w:rsidRPr="001C3AAC" w:rsidRDefault="007A666E" w:rsidP="001C3AAC">
            <w:pPr>
              <w:jc w:val="left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  <w:bottom w:val="single" w:sz="12" w:space="0" w:color="auto"/>
            </w:tcBorders>
          </w:tcPr>
          <w:p w:rsidR="007A666E" w:rsidRPr="001C3AAC" w:rsidRDefault="007A666E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個人番号</w:t>
            </w:r>
          </w:p>
          <w:p w:rsidR="007A666E" w:rsidRPr="001C3AAC" w:rsidRDefault="007A666E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（法人番号）</w:t>
            </w:r>
          </w:p>
        </w:tc>
        <w:tc>
          <w:tcPr>
            <w:tcW w:w="284" w:type="dxa"/>
            <w:tcBorders>
              <w:bottom w:val="single" w:sz="12" w:space="0" w:color="auto"/>
              <w:right w:val="dotted" w:sz="4" w:space="0" w:color="auto"/>
            </w:tcBorders>
          </w:tcPr>
          <w:p w:rsidR="007A666E" w:rsidRPr="001C3AAC" w:rsidRDefault="007A666E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7A666E" w:rsidRPr="001C3AAC" w:rsidRDefault="007A666E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7A666E" w:rsidRPr="001C3AAC" w:rsidRDefault="007A666E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3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7A666E" w:rsidRPr="001C3AAC" w:rsidRDefault="007A666E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7A666E" w:rsidRPr="001C3AAC" w:rsidRDefault="007A666E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7A666E" w:rsidRPr="001C3AAC" w:rsidRDefault="007A666E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7A666E" w:rsidRPr="001C3AAC" w:rsidRDefault="007A666E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7A666E" w:rsidRPr="001C3AAC" w:rsidRDefault="007A666E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7A666E" w:rsidRPr="001C3AAC" w:rsidRDefault="007A666E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7A666E" w:rsidRPr="001C3AAC" w:rsidRDefault="007A666E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7A666E" w:rsidRPr="001C3AAC" w:rsidRDefault="007A666E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7A666E" w:rsidRPr="001C3AAC" w:rsidRDefault="007A666E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</w:tcBorders>
          </w:tcPr>
          <w:p w:rsidR="007A666E" w:rsidRPr="001C3AAC" w:rsidRDefault="007A666E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tcBorders>
              <w:bottom w:val="single" w:sz="12" w:space="0" w:color="auto"/>
            </w:tcBorders>
            <w:vAlign w:val="center"/>
          </w:tcPr>
          <w:p w:rsidR="007A666E" w:rsidRPr="001C3AAC" w:rsidRDefault="007A666E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電話番号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A666E" w:rsidRPr="001C3AAC" w:rsidRDefault="008E71B8" w:rsidP="001C3AAC">
            <w:pPr>
              <w:ind w:firstLineChars="200" w:firstLine="360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－　　　－</w:t>
            </w:r>
          </w:p>
        </w:tc>
      </w:tr>
      <w:tr w:rsidR="001C3AAC" w:rsidRPr="001C3AAC" w:rsidTr="001C3AAC">
        <w:trPr>
          <w:trHeight w:val="283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60F23" w:rsidRPr="001C3AAC" w:rsidRDefault="00560F2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代表者以外の相続人及び</w:t>
            </w:r>
          </w:p>
          <w:p w:rsidR="00560F23" w:rsidRPr="001C3AAC" w:rsidRDefault="00560F2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現所有者</w:t>
            </w:r>
          </w:p>
        </w:tc>
        <w:tc>
          <w:tcPr>
            <w:tcW w:w="13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60F23" w:rsidRPr="001C3AAC" w:rsidRDefault="00560F2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住所</w:t>
            </w:r>
          </w:p>
          <w:p w:rsidR="00560F23" w:rsidRPr="001C3AAC" w:rsidRDefault="00560F2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（所在地）</w:t>
            </w:r>
          </w:p>
        </w:tc>
        <w:tc>
          <w:tcPr>
            <w:tcW w:w="3667" w:type="dxa"/>
            <w:gridSpan w:val="13"/>
            <w:tcBorders>
              <w:top w:val="single" w:sz="12" w:space="0" w:color="auto"/>
            </w:tcBorders>
          </w:tcPr>
          <w:p w:rsidR="00560F23" w:rsidRPr="001C3AAC" w:rsidRDefault="00560F23" w:rsidP="00560F2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〒　　　－</w:t>
            </w:r>
          </w:p>
        </w:tc>
        <w:tc>
          <w:tcPr>
            <w:tcW w:w="1006" w:type="dxa"/>
            <w:tcBorders>
              <w:top w:val="single" w:sz="12" w:space="0" w:color="auto"/>
            </w:tcBorders>
            <w:vAlign w:val="center"/>
          </w:tcPr>
          <w:p w:rsidR="00560F23" w:rsidRPr="001C3AAC" w:rsidRDefault="00560F2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１に記載する者との続柄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</w:tcPr>
          <w:p w:rsidR="00560F23" w:rsidRPr="001C3AAC" w:rsidRDefault="00560F23" w:rsidP="00560F2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・夫妻　・子</w:t>
            </w:r>
          </w:p>
          <w:p w:rsidR="00560F23" w:rsidRPr="001C3AAC" w:rsidRDefault="00560F23" w:rsidP="00560F2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・父母　・兄弟姉妹</w:t>
            </w:r>
          </w:p>
          <w:p w:rsidR="00560F23" w:rsidRPr="001C3AAC" w:rsidRDefault="00560F23" w:rsidP="00560F2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・甥姪</w:t>
            </w:r>
          </w:p>
          <w:p w:rsidR="00560F23" w:rsidRPr="001C3AAC" w:rsidRDefault="00560F23" w:rsidP="00560F2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・その他（　　　）</w:t>
            </w:r>
          </w:p>
        </w:tc>
      </w:tr>
      <w:tr w:rsidR="001C3AAC" w:rsidRPr="001C3AAC" w:rsidTr="001C3AAC">
        <w:trPr>
          <w:trHeight w:val="283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60F23" w:rsidRPr="001C3AAC" w:rsidRDefault="00560F23" w:rsidP="001C3AAC">
            <w:pPr>
              <w:jc w:val="distribute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560F23" w:rsidRPr="001C3AAC" w:rsidRDefault="00560F2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667" w:type="dxa"/>
            <w:gridSpan w:val="13"/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560F23" w:rsidRPr="001C3AAC" w:rsidRDefault="00560F2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相続分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560F23" w:rsidRPr="001C3AAC" w:rsidRDefault="00560F23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／</w:t>
            </w:r>
          </w:p>
        </w:tc>
      </w:tr>
      <w:tr w:rsidR="001C3AAC" w:rsidRPr="001C3AAC" w:rsidTr="001C3AAC">
        <w:trPr>
          <w:trHeight w:val="281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60F23" w:rsidRPr="001C3AAC" w:rsidRDefault="00560F23" w:rsidP="001C3AAC">
            <w:pPr>
              <w:jc w:val="distribute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560F23" w:rsidRPr="001C3AAC" w:rsidRDefault="00560F2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氏名</w:t>
            </w:r>
          </w:p>
          <w:p w:rsidR="00560F23" w:rsidRPr="001C3AAC" w:rsidRDefault="00560F2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（名称）</w:t>
            </w:r>
          </w:p>
        </w:tc>
        <w:tc>
          <w:tcPr>
            <w:tcW w:w="3667" w:type="dxa"/>
            <w:gridSpan w:val="13"/>
            <w:vAlign w:val="center"/>
          </w:tcPr>
          <w:p w:rsidR="00560F23" w:rsidRPr="001C3AAC" w:rsidRDefault="00560F23" w:rsidP="001C3AAC">
            <w:pPr>
              <w:jc w:val="righ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560F23" w:rsidRPr="001C3AAC" w:rsidRDefault="00560F2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560F23" w:rsidRPr="001C3AAC" w:rsidRDefault="00560F23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>昭和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平成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令和</w:t>
            </w:r>
          </w:p>
          <w:p w:rsidR="00560F23" w:rsidRPr="001C3AAC" w:rsidRDefault="00560F23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</w:p>
          <w:p w:rsidR="00560F23" w:rsidRPr="001C3AAC" w:rsidRDefault="00560F23" w:rsidP="001C3AAC">
            <w:pPr>
              <w:ind w:leftChars="-50" w:left="-105" w:rightChars="-50" w:right="-105"/>
              <w:jc w:val="right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 xml:space="preserve">年　</w:t>
            </w:r>
            <w:r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>月</w:t>
            </w:r>
            <w:r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 xml:space="preserve">　日</w:t>
            </w:r>
            <w:r w:rsidRPr="001C3AAC">
              <w:rPr>
                <w:sz w:val="16"/>
                <w:szCs w:val="22"/>
              </w:rPr>
              <w:t xml:space="preserve"> </w:t>
            </w:r>
          </w:p>
        </w:tc>
      </w:tr>
      <w:tr w:rsidR="001C3AAC" w:rsidRPr="001C3AAC" w:rsidTr="001C3AAC">
        <w:trPr>
          <w:trHeight w:val="475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60F23" w:rsidRPr="001C3AAC" w:rsidRDefault="00560F23" w:rsidP="001C3AAC">
            <w:pPr>
              <w:jc w:val="distribute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  <w:bottom w:val="single" w:sz="12" w:space="0" w:color="auto"/>
            </w:tcBorders>
          </w:tcPr>
          <w:p w:rsidR="00560F23" w:rsidRPr="001C3AAC" w:rsidRDefault="00560F2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個人番号</w:t>
            </w:r>
          </w:p>
          <w:p w:rsidR="00560F23" w:rsidRPr="001C3AAC" w:rsidRDefault="00560F2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（法人番号）</w:t>
            </w:r>
          </w:p>
        </w:tc>
        <w:tc>
          <w:tcPr>
            <w:tcW w:w="284" w:type="dxa"/>
            <w:tcBorders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560F23" w:rsidRPr="001C3AAC" w:rsidRDefault="00560F23" w:rsidP="001C3AAC">
            <w:pPr>
              <w:ind w:firstLineChars="200" w:firstLine="360"/>
              <w:rPr>
                <w:sz w:val="18"/>
                <w:szCs w:val="22"/>
              </w:rPr>
            </w:pPr>
          </w:p>
        </w:tc>
        <w:tc>
          <w:tcPr>
            <w:tcW w:w="283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tcBorders>
              <w:bottom w:val="single" w:sz="12" w:space="0" w:color="auto"/>
            </w:tcBorders>
            <w:vAlign w:val="center"/>
          </w:tcPr>
          <w:p w:rsidR="00560F23" w:rsidRPr="001C3AAC" w:rsidRDefault="00560F2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電話番号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60F23" w:rsidRPr="001C3AAC" w:rsidRDefault="00560F23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－　　　－</w:t>
            </w:r>
          </w:p>
        </w:tc>
      </w:tr>
      <w:tr w:rsidR="001C3AAC" w:rsidRPr="001C3AAC" w:rsidTr="001C3AAC">
        <w:trPr>
          <w:trHeight w:val="283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60F23" w:rsidRPr="001C3AAC" w:rsidRDefault="00560F23" w:rsidP="001C3AAC">
            <w:pPr>
              <w:jc w:val="distribute"/>
              <w:rPr>
                <w:sz w:val="18"/>
                <w:szCs w:val="22"/>
              </w:rPr>
            </w:pPr>
          </w:p>
        </w:tc>
        <w:tc>
          <w:tcPr>
            <w:tcW w:w="13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60F23" w:rsidRPr="001C3AAC" w:rsidRDefault="00560F2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住所</w:t>
            </w:r>
          </w:p>
          <w:p w:rsidR="00560F23" w:rsidRPr="001C3AAC" w:rsidRDefault="00560F2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（所在地）</w:t>
            </w:r>
          </w:p>
        </w:tc>
        <w:tc>
          <w:tcPr>
            <w:tcW w:w="3667" w:type="dxa"/>
            <w:gridSpan w:val="13"/>
            <w:tcBorders>
              <w:top w:val="single" w:sz="12" w:space="0" w:color="auto"/>
            </w:tcBorders>
          </w:tcPr>
          <w:p w:rsidR="00560F23" w:rsidRPr="001C3AAC" w:rsidRDefault="00560F23" w:rsidP="00560F2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〒　　　－</w:t>
            </w:r>
          </w:p>
        </w:tc>
        <w:tc>
          <w:tcPr>
            <w:tcW w:w="1006" w:type="dxa"/>
            <w:tcBorders>
              <w:top w:val="single" w:sz="12" w:space="0" w:color="auto"/>
            </w:tcBorders>
            <w:vAlign w:val="center"/>
          </w:tcPr>
          <w:p w:rsidR="00560F23" w:rsidRPr="001C3AAC" w:rsidRDefault="00560F2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１に記載する者との続柄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</w:tcPr>
          <w:p w:rsidR="00560F23" w:rsidRPr="001C3AAC" w:rsidRDefault="00560F23" w:rsidP="00560F2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・夫妻　・子</w:t>
            </w:r>
          </w:p>
          <w:p w:rsidR="00560F23" w:rsidRPr="001C3AAC" w:rsidRDefault="00560F23" w:rsidP="00560F2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・父母　・兄弟姉妹</w:t>
            </w:r>
          </w:p>
          <w:p w:rsidR="00560F23" w:rsidRPr="001C3AAC" w:rsidRDefault="00560F23" w:rsidP="00560F2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・甥姪</w:t>
            </w:r>
          </w:p>
          <w:p w:rsidR="00560F23" w:rsidRPr="001C3AAC" w:rsidRDefault="00560F23" w:rsidP="00560F2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・その他（　　　）</w:t>
            </w:r>
          </w:p>
        </w:tc>
      </w:tr>
      <w:tr w:rsidR="001C3AAC" w:rsidRPr="001C3AAC" w:rsidTr="001C3AAC">
        <w:trPr>
          <w:trHeight w:val="283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60F23" w:rsidRPr="001C3AAC" w:rsidRDefault="00560F23" w:rsidP="001C3AAC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560F23" w:rsidRPr="001C3AAC" w:rsidRDefault="00560F2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667" w:type="dxa"/>
            <w:gridSpan w:val="13"/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560F23" w:rsidRPr="001C3AAC" w:rsidRDefault="00560F2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相続分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560F23" w:rsidRPr="001C3AAC" w:rsidRDefault="00560F23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／</w:t>
            </w:r>
          </w:p>
        </w:tc>
      </w:tr>
      <w:tr w:rsidR="001C3AAC" w:rsidRPr="001C3AAC" w:rsidTr="001C3AAC">
        <w:trPr>
          <w:trHeight w:val="281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560F23" w:rsidRPr="001C3AAC" w:rsidRDefault="00560F2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氏名</w:t>
            </w:r>
          </w:p>
          <w:p w:rsidR="00560F23" w:rsidRPr="001C3AAC" w:rsidRDefault="00560F2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（名称）</w:t>
            </w:r>
          </w:p>
        </w:tc>
        <w:tc>
          <w:tcPr>
            <w:tcW w:w="3667" w:type="dxa"/>
            <w:gridSpan w:val="13"/>
            <w:vAlign w:val="center"/>
          </w:tcPr>
          <w:p w:rsidR="00560F23" w:rsidRPr="001C3AAC" w:rsidRDefault="00560F23" w:rsidP="001C3AAC">
            <w:pPr>
              <w:jc w:val="righ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560F23" w:rsidRPr="001C3AAC" w:rsidRDefault="00560F2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560F23" w:rsidRPr="001C3AAC" w:rsidRDefault="00560F23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>昭和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平成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令和</w:t>
            </w:r>
          </w:p>
          <w:p w:rsidR="00560F23" w:rsidRPr="001C3AAC" w:rsidRDefault="00560F23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</w:p>
          <w:p w:rsidR="00560F23" w:rsidRPr="001C3AAC" w:rsidRDefault="00560F23" w:rsidP="001C3AAC">
            <w:pPr>
              <w:ind w:leftChars="-50" w:left="-105" w:rightChars="-50" w:right="-105"/>
              <w:jc w:val="right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 xml:space="preserve">年　</w:t>
            </w:r>
            <w:r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>月</w:t>
            </w:r>
            <w:r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 xml:space="preserve">　日</w:t>
            </w:r>
            <w:r w:rsidRPr="001C3AAC">
              <w:rPr>
                <w:sz w:val="16"/>
                <w:szCs w:val="22"/>
              </w:rPr>
              <w:t xml:space="preserve"> </w:t>
            </w:r>
          </w:p>
        </w:tc>
      </w:tr>
      <w:tr w:rsidR="001C3AAC" w:rsidRPr="001C3AAC" w:rsidTr="001C3AAC">
        <w:trPr>
          <w:trHeight w:val="281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  <w:bottom w:val="single" w:sz="12" w:space="0" w:color="auto"/>
            </w:tcBorders>
          </w:tcPr>
          <w:p w:rsidR="00560F23" w:rsidRPr="001C3AAC" w:rsidRDefault="00560F2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個人番号</w:t>
            </w:r>
          </w:p>
          <w:p w:rsidR="00560F23" w:rsidRPr="001C3AAC" w:rsidRDefault="00560F2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（法人番号）</w:t>
            </w:r>
          </w:p>
        </w:tc>
        <w:tc>
          <w:tcPr>
            <w:tcW w:w="284" w:type="dxa"/>
            <w:tcBorders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560F23" w:rsidRPr="001C3AAC" w:rsidRDefault="00560F23" w:rsidP="00560F23">
            <w:pPr>
              <w:rPr>
                <w:sz w:val="18"/>
                <w:szCs w:val="22"/>
              </w:rPr>
            </w:pPr>
          </w:p>
        </w:tc>
        <w:tc>
          <w:tcPr>
            <w:tcW w:w="283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</w:tcBorders>
          </w:tcPr>
          <w:p w:rsidR="00560F23" w:rsidRPr="001C3AAC" w:rsidRDefault="00560F2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tcBorders>
              <w:bottom w:val="single" w:sz="12" w:space="0" w:color="auto"/>
            </w:tcBorders>
            <w:vAlign w:val="center"/>
          </w:tcPr>
          <w:p w:rsidR="00560F23" w:rsidRPr="001C3AAC" w:rsidRDefault="00560F2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電話番号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60F23" w:rsidRPr="001C3AAC" w:rsidRDefault="00560F23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－　　　－</w:t>
            </w:r>
          </w:p>
        </w:tc>
      </w:tr>
    </w:tbl>
    <w:p w:rsidR="003A459F" w:rsidRDefault="003A459F" w:rsidP="00B713D1">
      <w:r>
        <w:rPr>
          <w:rFonts w:hint="eastAsia"/>
        </w:rPr>
        <w:t>※　相続人全員の了承を得た上で代表者を記載してください。</w:t>
      </w:r>
    </w:p>
    <w:p w:rsidR="00B77BBC" w:rsidRDefault="00B713D1" w:rsidP="00B713D1">
      <w:r>
        <w:rPr>
          <w:rFonts w:hint="eastAsia"/>
        </w:rPr>
        <w:t>※　記入欄が不足する場合は、裏面に記載してください。</w:t>
      </w:r>
    </w:p>
    <w:p w:rsidR="001C3AAC" w:rsidRDefault="00DD5E6F" w:rsidP="00E54AD8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147320</wp:posOffset>
                </wp:positionH>
                <wp:positionV relativeFrom="paragraph">
                  <wp:posOffset>510540</wp:posOffset>
                </wp:positionV>
                <wp:extent cx="1847850" cy="219075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3AAC" w:rsidRPr="00E54AD8" w:rsidRDefault="004C1A51">
                            <w:pPr>
                              <w:rPr>
                                <w:b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dr w:val="single" w:sz="4" w:space="0" w:color="auto"/>
                              </w:rPr>
                              <w:t>市処理欄</w:t>
                            </w:r>
                            <w:r w:rsidR="00E54AD8" w:rsidRPr="00E54AD8">
                              <w:rPr>
                                <w:rFonts w:hint="eastAsia"/>
                                <w:b/>
                                <w:bdr w:val="single" w:sz="4" w:space="0" w:color="auto"/>
                              </w:rPr>
                              <w:t>｜</w:t>
                            </w:r>
                            <w:r w:rsidR="00053BA7" w:rsidRPr="00E54AD8">
                              <w:rPr>
                                <w:rFonts w:hint="eastAsia"/>
                                <w:b/>
                                <w:bdr w:val="single" w:sz="4" w:space="0" w:color="auto"/>
                              </w:rPr>
                              <w:t>□</w:t>
                            </w:r>
                            <w:r w:rsidR="00E54AD8" w:rsidRPr="00E54AD8">
                              <w:rPr>
                                <w:b/>
                                <w:bdr w:val="single" w:sz="4" w:space="0" w:color="auto"/>
                              </w:rPr>
                              <w:t xml:space="preserve"> </w:t>
                            </w:r>
                            <w:r w:rsidR="00E54AD8" w:rsidRPr="00E54AD8">
                              <w:rPr>
                                <w:rFonts w:hint="eastAsia"/>
                                <w:b/>
                                <w:bdr w:val="single" w:sz="4" w:space="0" w:color="auto"/>
                              </w:rPr>
                              <w:t>写し交付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6pt;margin-top:40.2pt;width:145.5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" stroked="f">
                <v:textbox inset="5.85pt,.7pt,5.85pt,.7pt">
                  <w:txbxContent>
                    <w:p w:rsidR="001C3AAC" w:rsidRPr="00E54AD8" w:rsidRDefault="004C1A51">
                      <w:pPr>
                        <w:rPr>
                          <w:b/>
                          <w:bdr w:val="single" w:sz="4" w:space="0" w:color="auto"/>
                        </w:rPr>
                      </w:pPr>
                      <w:r>
                        <w:rPr>
                          <w:rFonts w:hint="eastAsia"/>
                          <w:b/>
                          <w:bdr w:val="single" w:sz="4" w:space="0" w:color="auto"/>
                        </w:rPr>
                        <w:t>市処理欄</w:t>
                      </w:r>
                      <w:r w:rsidR="00E54AD8" w:rsidRPr="00E54AD8">
                        <w:rPr>
                          <w:rFonts w:hint="eastAsia"/>
                          <w:b/>
                          <w:bdr w:val="single" w:sz="4" w:space="0" w:color="auto"/>
                        </w:rPr>
                        <w:t>｜</w:t>
                      </w:r>
                      <w:r w:rsidR="00053BA7" w:rsidRPr="00E54AD8">
                        <w:rPr>
                          <w:rFonts w:hint="eastAsia"/>
                          <w:b/>
                          <w:bdr w:val="single" w:sz="4" w:space="0" w:color="auto"/>
                        </w:rPr>
                        <w:t>□</w:t>
                      </w:r>
                      <w:r w:rsidR="00E54AD8" w:rsidRPr="00E54AD8">
                        <w:rPr>
                          <w:b/>
                          <w:bdr w:val="single" w:sz="4" w:space="0" w:color="auto"/>
                        </w:rPr>
                        <w:t xml:space="preserve"> </w:t>
                      </w:r>
                      <w:r w:rsidR="00E54AD8" w:rsidRPr="00E54AD8">
                        <w:rPr>
                          <w:rFonts w:hint="eastAsia"/>
                          <w:b/>
                          <w:bdr w:val="single" w:sz="4" w:space="0" w:color="auto"/>
                        </w:rPr>
                        <w:t>写し交付</w:t>
                      </w:r>
                    </w:p>
                  </w:txbxContent>
                </v:textbox>
              </v:shape>
            </w:pict>
          </mc:Fallback>
        </mc:AlternateContent>
      </w:r>
      <w:r w:rsidR="00E54AD8">
        <w:rPr>
          <w:rFonts w:hint="eastAsia"/>
        </w:rPr>
        <w:t>※　裏面の備考に注意書きがございます。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9"/>
        <w:gridCol w:w="1281"/>
        <w:gridCol w:w="281"/>
        <w:gridCol w:w="283"/>
        <w:gridCol w:w="280"/>
        <w:gridCol w:w="281"/>
        <w:gridCol w:w="279"/>
        <w:gridCol w:w="280"/>
        <w:gridCol w:w="279"/>
        <w:gridCol w:w="280"/>
        <w:gridCol w:w="279"/>
        <w:gridCol w:w="279"/>
        <w:gridCol w:w="280"/>
        <w:gridCol w:w="279"/>
        <w:gridCol w:w="280"/>
        <w:gridCol w:w="983"/>
        <w:gridCol w:w="1933"/>
      </w:tblGrid>
      <w:tr w:rsidR="001C3AAC" w:rsidRPr="001C3AAC" w:rsidTr="001C3AAC">
        <w:trPr>
          <w:trHeight w:val="283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lastRenderedPageBreak/>
              <w:t>代表者以外の相続人及び</w:t>
            </w:r>
          </w:p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現所有者</w:t>
            </w:r>
          </w:p>
        </w:tc>
        <w:tc>
          <w:tcPr>
            <w:tcW w:w="13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住所</w:t>
            </w:r>
          </w:p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（所在地）</w:t>
            </w:r>
          </w:p>
        </w:tc>
        <w:tc>
          <w:tcPr>
            <w:tcW w:w="3667" w:type="dxa"/>
            <w:gridSpan w:val="13"/>
            <w:tcBorders>
              <w:top w:val="single" w:sz="12" w:space="0" w:color="auto"/>
            </w:tcBorders>
          </w:tcPr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〒　　　－</w:t>
            </w:r>
          </w:p>
        </w:tc>
        <w:tc>
          <w:tcPr>
            <w:tcW w:w="1006" w:type="dxa"/>
            <w:tcBorders>
              <w:top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１に記載する者との続柄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</w:tcPr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・夫妻　・子</w:t>
            </w:r>
          </w:p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・父母　・兄弟姉妹</w:t>
            </w:r>
          </w:p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・甥姪</w:t>
            </w:r>
          </w:p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・その他（　　　）</w:t>
            </w:r>
          </w:p>
        </w:tc>
      </w:tr>
      <w:tr w:rsidR="001C3AAC" w:rsidRPr="001C3AAC" w:rsidTr="001C3AAC">
        <w:trPr>
          <w:trHeight w:val="283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667" w:type="dxa"/>
            <w:gridSpan w:val="13"/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相続分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／</w:t>
            </w:r>
          </w:p>
        </w:tc>
      </w:tr>
      <w:tr w:rsidR="001C3AAC" w:rsidRPr="001C3AAC" w:rsidTr="001C3AAC">
        <w:trPr>
          <w:trHeight w:val="281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氏名</w:t>
            </w:r>
          </w:p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（名称）</w:t>
            </w:r>
          </w:p>
        </w:tc>
        <w:tc>
          <w:tcPr>
            <w:tcW w:w="3667" w:type="dxa"/>
            <w:gridSpan w:val="13"/>
            <w:vAlign w:val="center"/>
          </w:tcPr>
          <w:p w:rsidR="001369C6" w:rsidRPr="001C3AAC" w:rsidRDefault="001369C6" w:rsidP="001C3AAC">
            <w:pPr>
              <w:jc w:val="righ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>昭和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平成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令和</w:t>
            </w:r>
          </w:p>
          <w:p w:rsidR="001369C6" w:rsidRPr="001C3AAC" w:rsidRDefault="001369C6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</w:p>
          <w:p w:rsidR="001369C6" w:rsidRPr="001C3AAC" w:rsidRDefault="001369C6" w:rsidP="001C3AAC">
            <w:pPr>
              <w:ind w:leftChars="-50" w:left="-105" w:rightChars="-50" w:right="-105"/>
              <w:jc w:val="right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 xml:space="preserve">年　</w:t>
            </w:r>
            <w:r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>月</w:t>
            </w:r>
            <w:r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 xml:space="preserve">　日</w:t>
            </w:r>
            <w:r w:rsidRPr="001C3AAC">
              <w:rPr>
                <w:sz w:val="16"/>
                <w:szCs w:val="22"/>
              </w:rPr>
              <w:t xml:space="preserve"> </w:t>
            </w:r>
          </w:p>
        </w:tc>
      </w:tr>
      <w:tr w:rsidR="001C3AAC" w:rsidRPr="001C3AAC" w:rsidTr="001C3AAC">
        <w:trPr>
          <w:trHeight w:val="475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  <w:bottom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個人番号</w:t>
            </w:r>
          </w:p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（法人番号）</w:t>
            </w:r>
          </w:p>
        </w:tc>
        <w:tc>
          <w:tcPr>
            <w:tcW w:w="284" w:type="dxa"/>
            <w:tcBorders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1369C6" w:rsidRPr="001C3AAC" w:rsidRDefault="001369C6" w:rsidP="001C3AAC">
            <w:pPr>
              <w:ind w:firstLineChars="200" w:firstLine="360"/>
              <w:rPr>
                <w:sz w:val="18"/>
                <w:szCs w:val="22"/>
              </w:rPr>
            </w:pPr>
          </w:p>
        </w:tc>
        <w:tc>
          <w:tcPr>
            <w:tcW w:w="283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tcBorders>
              <w:bottom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電話番号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－　　　－</w:t>
            </w:r>
          </w:p>
        </w:tc>
      </w:tr>
      <w:tr w:rsidR="001C3AAC" w:rsidRPr="001C3AAC" w:rsidTr="001C3AAC">
        <w:trPr>
          <w:trHeight w:val="283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</w:p>
        </w:tc>
        <w:tc>
          <w:tcPr>
            <w:tcW w:w="13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住所</w:t>
            </w:r>
          </w:p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（所在地）</w:t>
            </w:r>
          </w:p>
        </w:tc>
        <w:tc>
          <w:tcPr>
            <w:tcW w:w="3667" w:type="dxa"/>
            <w:gridSpan w:val="13"/>
            <w:tcBorders>
              <w:top w:val="single" w:sz="12" w:space="0" w:color="auto"/>
            </w:tcBorders>
          </w:tcPr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〒　　　－</w:t>
            </w:r>
          </w:p>
        </w:tc>
        <w:tc>
          <w:tcPr>
            <w:tcW w:w="1006" w:type="dxa"/>
            <w:tcBorders>
              <w:top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１に記載する者との続柄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</w:tcPr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・夫妻　・子</w:t>
            </w:r>
          </w:p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・父母　・兄弟姉妹</w:t>
            </w:r>
          </w:p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・甥姪</w:t>
            </w:r>
          </w:p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・その他（　　　）</w:t>
            </w:r>
          </w:p>
        </w:tc>
      </w:tr>
      <w:tr w:rsidR="001C3AAC" w:rsidRPr="001C3AAC" w:rsidTr="001C3AAC">
        <w:trPr>
          <w:trHeight w:val="283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69C6" w:rsidRPr="001C3AAC" w:rsidRDefault="001369C6" w:rsidP="001C3AAC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667" w:type="dxa"/>
            <w:gridSpan w:val="13"/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相続分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／</w:t>
            </w:r>
          </w:p>
        </w:tc>
      </w:tr>
      <w:tr w:rsidR="001C3AAC" w:rsidRPr="001C3AAC" w:rsidTr="001C3AAC">
        <w:trPr>
          <w:trHeight w:val="281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氏名</w:t>
            </w:r>
          </w:p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（名称）</w:t>
            </w:r>
          </w:p>
        </w:tc>
        <w:tc>
          <w:tcPr>
            <w:tcW w:w="3667" w:type="dxa"/>
            <w:gridSpan w:val="13"/>
            <w:vAlign w:val="center"/>
          </w:tcPr>
          <w:p w:rsidR="001369C6" w:rsidRPr="001C3AAC" w:rsidRDefault="001369C6" w:rsidP="001C3AAC">
            <w:pPr>
              <w:jc w:val="righ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>昭和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平成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令和</w:t>
            </w:r>
          </w:p>
          <w:p w:rsidR="001369C6" w:rsidRPr="001C3AAC" w:rsidRDefault="001369C6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</w:p>
          <w:p w:rsidR="001369C6" w:rsidRPr="001C3AAC" w:rsidRDefault="001369C6" w:rsidP="001C3AAC">
            <w:pPr>
              <w:ind w:leftChars="-50" w:left="-105" w:rightChars="-50" w:right="-105"/>
              <w:jc w:val="right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 xml:space="preserve">年　</w:t>
            </w:r>
            <w:r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>月</w:t>
            </w:r>
            <w:r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 xml:space="preserve">　日</w:t>
            </w:r>
            <w:r w:rsidRPr="001C3AAC">
              <w:rPr>
                <w:sz w:val="16"/>
                <w:szCs w:val="22"/>
              </w:rPr>
              <w:t xml:space="preserve"> </w:t>
            </w:r>
          </w:p>
        </w:tc>
      </w:tr>
      <w:tr w:rsidR="001C3AAC" w:rsidRPr="001C3AAC" w:rsidTr="001C3AAC">
        <w:trPr>
          <w:trHeight w:val="281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  <w:bottom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個人番号</w:t>
            </w:r>
          </w:p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（法人番号）</w:t>
            </w:r>
          </w:p>
        </w:tc>
        <w:tc>
          <w:tcPr>
            <w:tcW w:w="284" w:type="dxa"/>
            <w:tcBorders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1369C6" w:rsidRPr="001C3AAC" w:rsidRDefault="001369C6" w:rsidP="0024797E">
            <w:pPr>
              <w:rPr>
                <w:sz w:val="18"/>
                <w:szCs w:val="22"/>
              </w:rPr>
            </w:pPr>
          </w:p>
        </w:tc>
        <w:tc>
          <w:tcPr>
            <w:tcW w:w="283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tcBorders>
              <w:bottom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電話番号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－　　　－</w:t>
            </w:r>
          </w:p>
        </w:tc>
      </w:tr>
      <w:tr w:rsidR="001C3AAC" w:rsidRPr="001C3AAC" w:rsidTr="001C3AAC">
        <w:trPr>
          <w:trHeight w:val="283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</w:p>
        </w:tc>
        <w:tc>
          <w:tcPr>
            <w:tcW w:w="13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住所</w:t>
            </w:r>
          </w:p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（所在地）</w:t>
            </w:r>
          </w:p>
        </w:tc>
        <w:tc>
          <w:tcPr>
            <w:tcW w:w="3667" w:type="dxa"/>
            <w:gridSpan w:val="13"/>
            <w:tcBorders>
              <w:top w:val="single" w:sz="12" w:space="0" w:color="auto"/>
            </w:tcBorders>
          </w:tcPr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〒　　　－</w:t>
            </w:r>
          </w:p>
        </w:tc>
        <w:tc>
          <w:tcPr>
            <w:tcW w:w="1006" w:type="dxa"/>
            <w:tcBorders>
              <w:top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１に記載する者との続柄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</w:tcPr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・夫妻　・子</w:t>
            </w:r>
          </w:p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・父母　・兄弟姉妹</w:t>
            </w:r>
          </w:p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・甥姪</w:t>
            </w:r>
          </w:p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・その他（　　　）</w:t>
            </w:r>
          </w:p>
        </w:tc>
      </w:tr>
      <w:tr w:rsidR="001C3AAC" w:rsidRPr="001C3AAC" w:rsidTr="001C3AAC">
        <w:trPr>
          <w:trHeight w:val="283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667" w:type="dxa"/>
            <w:gridSpan w:val="13"/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相続分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／</w:t>
            </w:r>
          </w:p>
        </w:tc>
      </w:tr>
      <w:tr w:rsidR="001C3AAC" w:rsidRPr="001C3AAC" w:rsidTr="001C3AAC">
        <w:trPr>
          <w:trHeight w:val="281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氏名</w:t>
            </w:r>
          </w:p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（名称）</w:t>
            </w:r>
          </w:p>
        </w:tc>
        <w:tc>
          <w:tcPr>
            <w:tcW w:w="3667" w:type="dxa"/>
            <w:gridSpan w:val="13"/>
            <w:vAlign w:val="center"/>
          </w:tcPr>
          <w:p w:rsidR="001369C6" w:rsidRPr="001C3AAC" w:rsidRDefault="001369C6" w:rsidP="001C3AAC">
            <w:pPr>
              <w:jc w:val="righ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>昭和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平成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令和</w:t>
            </w:r>
          </w:p>
          <w:p w:rsidR="001369C6" w:rsidRPr="001C3AAC" w:rsidRDefault="001369C6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</w:p>
          <w:p w:rsidR="001369C6" w:rsidRPr="001C3AAC" w:rsidRDefault="001369C6" w:rsidP="001C3AAC">
            <w:pPr>
              <w:ind w:leftChars="-50" w:left="-105" w:rightChars="-50" w:right="-105"/>
              <w:jc w:val="right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 xml:space="preserve">年　</w:t>
            </w:r>
            <w:r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>月</w:t>
            </w:r>
            <w:r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 xml:space="preserve">　日</w:t>
            </w:r>
            <w:r w:rsidRPr="001C3AAC">
              <w:rPr>
                <w:sz w:val="16"/>
                <w:szCs w:val="22"/>
              </w:rPr>
              <w:t xml:space="preserve"> </w:t>
            </w:r>
          </w:p>
        </w:tc>
      </w:tr>
      <w:tr w:rsidR="001C3AAC" w:rsidRPr="001C3AAC" w:rsidTr="001C3AAC">
        <w:trPr>
          <w:trHeight w:val="475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  <w:bottom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個人番号</w:t>
            </w:r>
          </w:p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（法人番号）</w:t>
            </w:r>
          </w:p>
        </w:tc>
        <w:tc>
          <w:tcPr>
            <w:tcW w:w="284" w:type="dxa"/>
            <w:tcBorders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1369C6" w:rsidRPr="001C3AAC" w:rsidRDefault="001369C6" w:rsidP="001C3AAC">
            <w:pPr>
              <w:ind w:firstLineChars="200" w:firstLine="360"/>
              <w:rPr>
                <w:sz w:val="18"/>
                <w:szCs w:val="22"/>
              </w:rPr>
            </w:pPr>
          </w:p>
        </w:tc>
        <w:tc>
          <w:tcPr>
            <w:tcW w:w="283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tcBorders>
              <w:bottom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電話番号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－　　　－</w:t>
            </w:r>
          </w:p>
        </w:tc>
      </w:tr>
      <w:tr w:rsidR="001C3AAC" w:rsidRPr="001C3AAC" w:rsidTr="001C3AAC">
        <w:trPr>
          <w:trHeight w:val="283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</w:p>
        </w:tc>
        <w:tc>
          <w:tcPr>
            <w:tcW w:w="13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住所</w:t>
            </w:r>
          </w:p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（所在地）</w:t>
            </w:r>
          </w:p>
        </w:tc>
        <w:tc>
          <w:tcPr>
            <w:tcW w:w="3667" w:type="dxa"/>
            <w:gridSpan w:val="13"/>
            <w:tcBorders>
              <w:top w:val="single" w:sz="12" w:space="0" w:color="auto"/>
            </w:tcBorders>
          </w:tcPr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〒　　　－</w:t>
            </w:r>
          </w:p>
        </w:tc>
        <w:tc>
          <w:tcPr>
            <w:tcW w:w="1006" w:type="dxa"/>
            <w:tcBorders>
              <w:top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１に記載する者との続柄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</w:tcPr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・夫妻　・子</w:t>
            </w:r>
          </w:p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・父母　・兄弟姉妹</w:t>
            </w:r>
          </w:p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・甥姪</w:t>
            </w:r>
          </w:p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・その他（　　　）</w:t>
            </w:r>
          </w:p>
        </w:tc>
      </w:tr>
      <w:tr w:rsidR="001C3AAC" w:rsidRPr="001C3AAC" w:rsidTr="001C3AAC">
        <w:trPr>
          <w:trHeight w:val="283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667" w:type="dxa"/>
            <w:gridSpan w:val="13"/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相続分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／</w:t>
            </w:r>
          </w:p>
        </w:tc>
      </w:tr>
      <w:tr w:rsidR="001C3AAC" w:rsidRPr="001C3AAC" w:rsidTr="001C3AAC">
        <w:trPr>
          <w:trHeight w:val="281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氏名</w:t>
            </w:r>
          </w:p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（名称）</w:t>
            </w:r>
          </w:p>
        </w:tc>
        <w:tc>
          <w:tcPr>
            <w:tcW w:w="3667" w:type="dxa"/>
            <w:gridSpan w:val="13"/>
            <w:vAlign w:val="center"/>
          </w:tcPr>
          <w:p w:rsidR="001369C6" w:rsidRPr="001C3AAC" w:rsidRDefault="001369C6" w:rsidP="001C3AAC">
            <w:pPr>
              <w:jc w:val="righ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>昭和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平成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令和</w:t>
            </w:r>
          </w:p>
          <w:p w:rsidR="001369C6" w:rsidRPr="001C3AAC" w:rsidRDefault="001369C6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</w:p>
          <w:p w:rsidR="001369C6" w:rsidRPr="001C3AAC" w:rsidRDefault="001369C6" w:rsidP="001C3AAC">
            <w:pPr>
              <w:ind w:leftChars="-50" w:left="-105" w:rightChars="-50" w:right="-105"/>
              <w:jc w:val="right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 xml:space="preserve">年　</w:t>
            </w:r>
            <w:r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>月</w:t>
            </w:r>
            <w:r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 xml:space="preserve">　日</w:t>
            </w:r>
            <w:r w:rsidRPr="001C3AAC">
              <w:rPr>
                <w:sz w:val="16"/>
                <w:szCs w:val="22"/>
              </w:rPr>
              <w:t xml:space="preserve"> </w:t>
            </w:r>
          </w:p>
        </w:tc>
      </w:tr>
      <w:tr w:rsidR="001C3AAC" w:rsidRPr="001C3AAC" w:rsidTr="001C3AAC">
        <w:trPr>
          <w:trHeight w:val="281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  <w:bottom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個人番号</w:t>
            </w:r>
          </w:p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（法人番号）</w:t>
            </w:r>
          </w:p>
        </w:tc>
        <w:tc>
          <w:tcPr>
            <w:tcW w:w="284" w:type="dxa"/>
            <w:tcBorders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1369C6" w:rsidRPr="001C3AAC" w:rsidRDefault="001369C6" w:rsidP="0024797E">
            <w:pPr>
              <w:rPr>
                <w:sz w:val="18"/>
                <w:szCs w:val="22"/>
              </w:rPr>
            </w:pPr>
          </w:p>
        </w:tc>
        <w:tc>
          <w:tcPr>
            <w:tcW w:w="283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tcBorders>
              <w:bottom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電話番号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－　　　－</w:t>
            </w:r>
          </w:p>
        </w:tc>
      </w:tr>
      <w:tr w:rsidR="001C3AAC" w:rsidRPr="001C3AAC" w:rsidTr="001C3AAC">
        <w:trPr>
          <w:trHeight w:val="283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</w:p>
        </w:tc>
        <w:tc>
          <w:tcPr>
            <w:tcW w:w="13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住所</w:t>
            </w:r>
          </w:p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（所在地）</w:t>
            </w:r>
          </w:p>
        </w:tc>
        <w:tc>
          <w:tcPr>
            <w:tcW w:w="3667" w:type="dxa"/>
            <w:gridSpan w:val="13"/>
            <w:tcBorders>
              <w:top w:val="single" w:sz="12" w:space="0" w:color="auto"/>
            </w:tcBorders>
          </w:tcPr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〒　　　－</w:t>
            </w:r>
          </w:p>
        </w:tc>
        <w:tc>
          <w:tcPr>
            <w:tcW w:w="1006" w:type="dxa"/>
            <w:tcBorders>
              <w:top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１に記載する者との続柄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</w:tcPr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・夫妻　・子</w:t>
            </w:r>
          </w:p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・父母　・兄弟姉妹</w:t>
            </w:r>
          </w:p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・甥姪</w:t>
            </w:r>
          </w:p>
          <w:p w:rsidR="001369C6" w:rsidRPr="001C3AAC" w:rsidRDefault="001369C6" w:rsidP="0024797E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・その他（　　　）</w:t>
            </w:r>
          </w:p>
        </w:tc>
      </w:tr>
      <w:tr w:rsidR="001C3AAC" w:rsidRPr="001C3AAC" w:rsidTr="001C3AAC">
        <w:trPr>
          <w:trHeight w:val="283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667" w:type="dxa"/>
            <w:gridSpan w:val="13"/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相続分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／</w:t>
            </w:r>
          </w:p>
        </w:tc>
      </w:tr>
      <w:tr w:rsidR="001C3AAC" w:rsidRPr="001C3AAC" w:rsidTr="001C3AAC">
        <w:trPr>
          <w:trHeight w:val="281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氏名</w:t>
            </w:r>
          </w:p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（名称）</w:t>
            </w:r>
          </w:p>
        </w:tc>
        <w:tc>
          <w:tcPr>
            <w:tcW w:w="3667" w:type="dxa"/>
            <w:gridSpan w:val="13"/>
            <w:vAlign w:val="center"/>
          </w:tcPr>
          <w:p w:rsidR="001369C6" w:rsidRPr="001C3AAC" w:rsidRDefault="001369C6" w:rsidP="001C3AAC">
            <w:pPr>
              <w:jc w:val="righ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>昭和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平成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令和</w:t>
            </w:r>
          </w:p>
          <w:p w:rsidR="001369C6" w:rsidRPr="001C3AAC" w:rsidRDefault="001369C6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</w:p>
          <w:p w:rsidR="001369C6" w:rsidRPr="001C3AAC" w:rsidRDefault="001369C6" w:rsidP="001C3AAC">
            <w:pPr>
              <w:ind w:leftChars="-50" w:left="-105" w:rightChars="-50" w:right="-105"/>
              <w:jc w:val="right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 xml:space="preserve">年　</w:t>
            </w:r>
            <w:r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>月</w:t>
            </w:r>
            <w:r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 xml:space="preserve">　日</w:t>
            </w:r>
            <w:r w:rsidRPr="001C3AAC">
              <w:rPr>
                <w:sz w:val="16"/>
                <w:szCs w:val="22"/>
              </w:rPr>
              <w:t xml:space="preserve"> </w:t>
            </w:r>
          </w:p>
        </w:tc>
      </w:tr>
      <w:tr w:rsidR="001C3AAC" w:rsidRPr="001C3AAC" w:rsidTr="001C3AAC">
        <w:trPr>
          <w:trHeight w:val="475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  <w:bottom w:val="single" w:sz="12" w:space="0" w:color="auto"/>
            </w:tcBorders>
          </w:tcPr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個人番号</w:t>
            </w:r>
          </w:p>
          <w:p w:rsidR="001369C6" w:rsidRPr="001C3AAC" w:rsidRDefault="001369C6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（法人番号）</w:t>
            </w:r>
          </w:p>
        </w:tc>
        <w:tc>
          <w:tcPr>
            <w:tcW w:w="284" w:type="dxa"/>
            <w:tcBorders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1369C6" w:rsidRPr="001C3AAC" w:rsidRDefault="001369C6" w:rsidP="001C3AAC">
            <w:pPr>
              <w:ind w:firstLineChars="200" w:firstLine="360"/>
              <w:rPr>
                <w:sz w:val="18"/>
                <w:szCs w:val="22"/>
              </w:rPr>
            </w:pPr>
          </w:p>
        </w:tc>
        <w:tc>
          <w:tcPr>
            <w:tcW w:w="283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</w:tcBorders>
          </w:tcPr>
          <w:p w:rsidR="001369C6" w:rsidRPr="001C3AAC" w:rsidRDefault="001369C6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tcBorders>
              <w:bottom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電話番号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69C6" w:rsidRPr="001C3AAC" w:rsidRDefault="001369C6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－　　　－</w:t>
            </w:r>
          </w:p>
        </w:tc>
      </w:tr>
    </w:tbl>
    <w:p w:rsidR="00361144" w:rsidRPr="007A666E" w:rsidRDefault="00361144">
      <w:pPr>
        <w:rPr>
          <w:b/>
        </w:rPr>
      </w:pPr>
    </w:p>
    <w:p w:rsidR="00E47D36" w:rsidRDefault="00E47D36">
      <w:r>
        <w:rPr>
          <w:rFonts w:hint="eastAsia"/>
        </w:rPr>
        <w:t>備考</w:t>
      </w:r>
    </w:p>
    <w:p w:rsidR="00E47D36" w:rsidRPr="00F3551C" w:rsidRDefault="00DD5E6F" w:rsidP="00F3551C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210820</wp:posOffset>
                </wp:positionV>
                <wp:extent cx="76200" cy="629285"/>
                <wp:effectExtent l="0" t="0" r="0" b="0"/>
                <wp:wrapNone/>
                <wp:docPr id="1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629285"/>
                        </a:xfrm>
                        <a:prstGeom prst="leftBracket">
                          <a:avLst>
                            <a:gd name="adj" fmla="val 6881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D924E2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3" o:spid="_x0000_s1026" type="#_x0000_t85" style="position:absolute;left:0;text-align:left;margin-left:-.05pt;margin-top:16.6pt;width:6pt;height:49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">
                <v:textbox inset="5.85pt,.7pt,5.85pt,.7pt"/>
              </v:shape>
            </w:pict>
          </mc:Fallback>
        </mc:AlternateContent>
      </w:r>
      <w:r w:rsidR="008942C9">
        <w:rPr>
          <w:rFonts w:hint="eastAsia"/>
        </w:rPr>
        <w:t>１</w:t>
      </w:r>
      <w:r w:rsidR="00024E55">
        <w:rPr>
          <w:rFonts w:hint="eastAsia"/>
        </w:rPr>
        <w:t xml:space="preserve">　</w:t>
      </w:r>
      <w:r w:rsidR="00F3551C">
        <w:rPr>
          <w:rFonts w:hint="eastAsia"/>
        </w:rPr>
        <w:t>この届出（申告）書は、相続財産等の権利関係に影響するものではありません。</w:t>
      </w:r>
    </w:p>
    <w:p w:rsidR="009715DB" w:rsidRDefault="00DD5E6F" w:rsidP="00B713D1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276225</wp:posOffset>
                </wp:positionV>
                <wp:extent cx="4445" cy="461645"/>
                <wp:effectExtent l="0" t="0" r="0" b="0"/>
                <wp:wrapNone/>
                <wp:docPr id="1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461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14AE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left:0;text-align:left;margin-left:-10.5pt;margin-top:21.75pt;width:.35pt;height:36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-128905</wp:posOffset>
                </wp:positionH>
                <wp:positionV relativeFrom="paragraph">
                  <wp:posOffset>282575</wp:posOffset>
                </wp:positionV>
                <wp:extent cx="66675" cy="0"/>
                <wp:effectExtent l="0" t="0" r="0" b="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6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0EA68" id="AutoShape 5" o:spid="_x0000_s1026" type="#_x0000_t32" style="position:absolute;left:0;text-align:left;margin-left:-10.15pt;margin-top:22.25pt;width:5.25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"/>
            </w:pict>
          </mc:Fallback>
        </mc:AlternateContent>
      </w:r>
      <w:r w:rsidR="008942C9">
        <w:rPr>
          <w:rFonts w:hint="eastAsia"/>
        </w:rPr>
        <w:t>２</w:t>
      </w:r>
      <w:r w:rsidR="00F3551C">
        <w:rPr>
          <w:rFonts w:hint="eastAsia"/>
        </w:rPr>
        <w:t xml:space="preserve">　</w:t>
      </w:r>
      <w:r w:rsidR="008942C9">
        <w:rPr>
          <w:rFonts w:hint="eastAsia"/>
        </w:rPr>
        <w:t>未登記家屋については、相続手続き完了後に</w:t>
      </w:r>
      <w:r w:rsidR="00F3551C">
        <w:rPr>
          <w:rFonts w:hint="eastAsia"/>
        </w:rPr>
        <w:t>相続の事実が</w:t>
      </w:r>
      <w:r w:rsidR="00E54AD8">
        <w:rPr>
          <w:rFonts w:hint="eastAsia"/>
        </w:rPr>
        <w:t>分かる書類（遺産分割協議書等）などの写しのご提出ください</w:t>
      </w:r>
      <w:r w:rsidR="00F3551C">
        <w:rPr>
          <w:rFonts w:hint="eastAsia"/>
        </w:rPr>
        <w:t>。</w:t>
      </w:r>
    </w:p>
    <w:p w:rsidR="009F24BB" w:rsidRDefault="008942C9" w:rsidP="00B713D1">
      <w:pPr>
        <w:ind w:left="420" w:hangingChars="200" w:hanging="420"/>
      </w:pPr>
      <w:r>
        <w:rPr>
          <w:rFonts w:hint="eastAsia"/>
        </w:rPr>
        <w:t>３</w:t>
      </w:r>
      <w:r w:rsidR="00B713D1">
        <w:rPr>
          <w:rFonts w:hint="eastAsia"/>
        </w:rPr>
        <w:t xml:space="preserve">　</w:t>
      </w:r>
      <w:r>
        <w:rPr>
          <w:rFonts w:hint="eastAsia"/>
        </w:rPr>
        <w:t>相続放棄の手続きを行った際に</w:t>
      </w:r>
      <w:r w:rsidR="00F3551C">
        <w:rPr>
          <w:rFonts w:hint="eastAsia"/>
        </w:rPr>
        <w:t>は、相続放棄申述受理</w:t>
      </w:r>
      <w:r w:rsidR="00F32A04">
        <w:rPr>
          <w:rFonts w:hint="eastAsia"/>
        </w:rPr>
        <w:t>証明</w:t>
      </w:r>
      <w:r w:rsidR="00E54AD8">
        <w:rPr>
          <w:rFonts w:hint="eastAsia"/>
        </w:rPr>
        <w:t>書の写しのご提出ください</w:t>
      </w:r>
      <w:r w:rsidR="00F3551C">
        <w:rPr>
          <w:rFonts w:hint="eastAsia"/>
        </w:rPr>
        <w:t>。</w:t>
      </w:r>
    </w:p>
    <w:p w:rsidR="008942C9" w:rsidRDefault="00DD5E6F" w:rsidP="00E54AD8">
      <w:pPr>
        <w:ind w:leftChars="100" w:left="420" w:hangingChars="100" w:hanging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-128905</wp:posOffset>
                </wp:positionH>
                <wp:positionV relativeFrom="paragraph">
                  <wp:posOffset>96520</wp:posOffset>
                </wp:positionV>
                <wp:extent cx="367030" cy="0"/>
                <wp:effectExtent l="0" t="0" r="0" b="0"/>
                <wp:wrapNone/>
                <wp:docPr id="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70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D8D45" id="AutoShape 6" o:spid="_x0000_s1026" type="#_x0000_t32" style="position:absolute;left:0;text-align:left;margin-left:-10.15pt;margin-top:7.6pt;width:28.9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">
                <v:stroke endarrow="block"/>
              </v:shape>
            </w:pict>
          </mc:Fallback>
        </mc:AlternateContent>
      </w:r>
      <w:r w:rsidR="00E54AD8">
        <w:rPr>
          <w:rFonts w:hint="eastAsia"/>
        </w:rPr>
        <w:t xml:space="preserve">　手続き完了後、</w:t>
      </w:r>
      <w:r w:rsidR="00A43089">
        <w:rPr>
          <w:rFonts w:hint="eastAsia"/>
        </w:rPr>
        <w:t>速やかにかつ、</w:t>
      </w:r>
      <w:r w:rsidR="008942C9">
        <w:rPr>
          <w:rFonts w:hint="eastAsia"/>
        </w:rPr>
        <w:t>翌年</w:t>
      </w:r>
      <w:r w:rsidR="00A43089">
        <w:t>3</w:t>
      </w:r>
      <w:r w:rsidR="00A43089">
        <w:rPr>
          <w:rFonts w:hint="eastAsia"/>
        </w:rPr>
        <w:t>月</w:t>
      </w:r>
      <w:r w:rsidR="00A43089">
        <w:t>31</w:t>
      </w:r>
      <w:r w:rsidR="00A43089">
        <w:rPr>
          <w:rFonts w:hint="eastAsia"/>
        </w:rPr>
        <w:t>日</w:t>
      </w:r>
      <w:r w:rsidR="008942C9">
        <w:rPr>
          <w:rFonts w:hint="eastAsia"/>
        </w:rPr>
        <w:t>までに</w:t>
      </w:r>
      <w:r w:rsidR="00E54AD8">
        <w:rPr>
          <w:rFonts w:hint="eastAsia"/>
        </w:rPr>
        <w:t>お</w:t>
      </w:r>
      <w:r w:rsidR="005B52A0">
        <w:rPr>
          <w:rFonts w:hint="eastAsia"/>
        </w:rPr>
        <w:t>願い</w:t>
      </w:r>
      <w:r w:rsidR="00E54AD8">
        <w:rPr>
          <w:rFonts w:hint="eastAsia"/>
        </w:rPr>
        <w:t>致します</w:t>
      </w:r>
      <w:r w:rsidR="008942C9">
        <w:rPr>
          <w:rFonts w:hint="eastAsia"/>
        </w:rPr>
        <w:t>。</w:t>
      </w:r>
    </w:p>
    <w:p w:rsidR="009F24BB" w:rsidRPr="00FA4AF8" w:rsidRDefault="009F24BB" w:rsidP="009F24BB">
      <w:pPr>
        <w:wordWrap/>
      </w:pPr>
      <w:r>
        <w:br w:type="page"/>
      </w:r>
      <w:r w:rsidR="00DD5E6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4347845</wp:posOffset>
                </wp:positionH>
                <wp:positionV relativeFrom="paragraph">
                  <wp:posOffset>-281940</wp:posOffset>
                </wp:positionV>
                <wp:extent cx="1428750" cy="41910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24BB" w:rsidRPr="009F24BB" w:rsidRDefault="009F24BB" w:rsidP="009F24BB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0"/>
                                <w:szCs w:val="40"/>
                              </w:rPr>
                            </w:pPr>
                            <w:r w:rsidRPr="009F24BB">
                              <w:rPr>
                                <w:rFonts w:ascii="HGP創英角ｺﾞｼｯｸUB" w:eastAsia="HGP創英角ｺﾞｼｯｸUB" w:hAnsi="HGP創英角ｺﾞｼｯｸUB" w:hint="eastAsia"/>
                                <w:sz w:val="40"/>
                                <w:szCs w:val="4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342.35pt;margin-top:-22.2pt;width:112.5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" strokeweight="2.25pt">
                <v:textbox inset="5.85pt,.7pt,5.85pt,.7pt">
                  <w:txbxContent>
                    <w:p w:rsidR="009F24BB" w:rsidRPr="009F24BB" w:rsidRDefault="009F24BB" w:rsidP="009F24BB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40"/>
                          <w:szCs w:val="40"/>
                        </w:rPr>
                      </w:pPr>
                      <w:r w:rsidRPr="009F24BB">
                        <w:rPr>
                          <w:rFonts w:ascii="HGP創英角ｺﾞｼｯｸUB" w:eastAsia="HGP創英角ｺﾞｼｯｸUB" w:hAnsi="HGP創英角ｺﾞｼｯｸUB" w:hint="eastAsia"/>
                          <w:sz w:val="40"/>
                          <w:szCs w:val="40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Pr="00FA4AF8">
        <w:rPr>
          <w:rFonts w:hint="eastAsia"/>
        </w:rPr>
        <w:t>様式第</w:t>
      </w:r>
      <w:r w:rsidRPr="00FA4AF8">
        <w:t>5</w:t>
      </w:r>
      <w:r w:rsidRPr="00FA4AF8">
        <w:rPr>
          <w:rFonts w:hint="eastAsia"/>
        </w:rPr>
        <w:t>号</w:t>
      </w:r>
      <w:r w:rsidRPr="000D50DB">
        <w:t>(</w:t>
      </w:r>
      <w:r w:rsidRPr="000D50DB">
        <w:rPr>
          <w:rFonts w:hint="eastAsia"/>
        </w:rPr>
        <w:t>第</w:t>
      </w:r>
      <w:r w:rsidRPr="000D50DB">
        <w:t>5</w:t>
      </w:r>
      <w:r w:rsidRPr="000D50DB">
        <w:rPr>
          <w:rFonts w:hint="eastAsia"/>
        </w:rPr>
        <w:t>条関係</w:t>
      </w:r>
      <w:r w:rsidRPr="000D50DB">
        <w:t>)</w:t>
      </w:r>
      <w:r>
        <w:rPr>
          <w:rFonts w:hint="eastAsia"/>
        </w:rPr>
        <w:t xml:space="preserve">　</w:t>
      </w:r>
    </w:p>
    <w:p w:rsidR="009F24BB" w:rsidRPr="008E71B8" w:rsidRDefault="009F24BB" w:rsidP="009F24BB">
      <w:pPr>
        <w:jc w:val="center"/>
      </w:pPr>
      <w:r w:rsidRPr="009F24BB">
        <w:rPr>
          <w:rFonts w:hint="eastAsia"/>
          <w:spacing w:val="43"/>
          <w:kern w:val="0"/>
          <w:fitText w:val="6720" w:id="-1475193086"/>
        </w:rPr>
        <w:t>相続人代表者指定届出書兼固定資産現所有者申告</w:t>
      </w:r>
      <w:r w:rsidRPr="009F24BB">
        <w:rPr>
          <w:rFonts w:hint="eastAsia"/>
          <w:kern w:val="0"/>
          <w:fitText w:val="6720" w:id="-1475193086"/>
        </w:rPr>
        <w:t>書</w:t>
      </w:r>
    </w:p>
    <w:p w:rsidR="009F24BB" w:rsidRPr="00A75A89" w:rsidRDefault="009F24BB" w:rsidP="009F24BB">
      <w:pPr>
        <w:jc w:val="center"/>
        <w:rPr>
          <w:spacing w:val="52"/>
        </w:rPr>
      </w:pPr>
    </w:p>
    <w:p w:rsidR="009F24BB" w:rsidRDefault="009F24BB" w:rsidP="009F24BB">
      <w:pPr>
        <w:jc w:val="right"/>
      </w:pPr>
      <w:r>
        <w:rPr>
          <w:rFonts w:hint="eastAsia"/>
        </w:rPr>
        <w:t xml:space="preserve">令和　　年　　月　　日　</w:t>
      </w:r>
    </w:p>
    <w:p w:rsidR="009F24BB" w:rsidRDefault="009F24BB" w:rsidP="009F24BB">
      <w:r>
        <w:rPr>
          <w:rFonts w:hint="eastAsia"/>
        </w:rPr>
        <w:t>（宛先）吉川市長</w:t>
      </w:r>
    </w:p>
    <w:p w:rsidR="009F24BB" w:rsidRDefault="009F24BB" w:rsidP="009F24BB">
      <w:r>
        <w:rPr>
          <w:rFonts w:hint="eastAsia"/>
        </w:rPr>
        <w:t xml:space="preserve">　</w:t>
      </w:r>
    </w:p>
    <w:p w:rsidR="009F24BB" w:rsidRDefault="009F24BB" w:rsidP="009F24BB">
      <w:pPr>
        <w:jc w:val="left"/>
      </w:pPr>
      <w:r>
        <w:rPr>
          <w:rFonts w:hint="eastAsia"/>
        </w:rPr>
        <w:t xml:space="preserve">　</w:t>
      </w:r>
      <w:r w:rsidRPr="0097733F">
        <w:rPr>
          <w:rFonts w:hint="eastAsia"/>
        </w:rPr>
        <w:t>相続人代表者を指定したので地方税法第</w:t>
      </w:r>
      <w:r w:rsidRPr="0097733F">
        <w:t>9</w:t>
      </w:r>
      <w:r w:rsidRPr="0097733F">
        <w:rPr>
          <w:rFonts w:hint="eastAsia"/>
        </w:rPr>
        <w:t>条の</w:t>
      </w:r>
      <w:r w:rsidRPr="0097733F">
        <w:t>2</w:t>
      </w:r>
      <w:r w:rsidRPr="0097733F">
        <w:rPr>
          <w:rFonts w:hint="eastAsia"/>
        </w:rPr>
        <w:t>第</w:t>
      </w:r>
      <w:r w:rsidRPr="0097733F">
        <w:t>1</w:t>
      </w:r>
      <w:r>
        <w:rPr>
          <w:rFonts w:hint="eastAsia"/>
        </w:rPr>
        <w:t>項後段の規定により届け出</w:t>
      </w:r>
      <w:r w:rsidRPr="0097733F">
        <w:rPr>
          <w:rFonts w:hint="eastAsia"/>
        </w:rPr>
        <w:t>ます。また、固定資産税課税台帳に登録されている所有者が死亡したため、吉川市税条例第</w:t>
      </w:r>
      <w:r w:rsidRPr="0097733F">
        <w:t>74</w:t>
      </w:r>
      <w:r w:rsidRPr="0097733F">
        <w:rPr>
          <w:rFonts w:hint="eastAsia"/>
        </w:rPr>
        <w:t>条の</w:t>
      </w:r>
      <w:r w:rsidRPr="0097733F">
        <w:t>3</w:t>
      </w:r>
      <w:r w:rsidRPr="0097733F">
        <w:rPr>
          <w:rFonts w:hint="eastAsia"/>
        </w:rPr>
        <w:t>の規定に基づき、地方税法第</w:t>
      </w:r>
      <w:r w:rsidRPr="0097733F">
        <w:t>384</w:t>
      </w:r>
      <w:r w:rsidRPr="0097733F">
        <w:rPr>
          <w:rFonts w:hint="eastAsia"/>
        </w:rPr>
        <w:t>条の</w:t>
      </w:r>
      <w:r w:rsidRPr="0097733F">
        <w:t>3</w:t>
      </w:r>
      <w:r w:rsidRPr="0097733F">
        <w:rPr>
          <w:rFonts w:hint="eastAsia"/>
        </w:rPr>
        <w:t>に規定する「現所有者」を申告します。</w:t>
      </w:r>
    </w:p>
    <w:p w:rsidR="009F24BB" w:rsidRDefault="009F24BB" w:rsidP="009F24BB"/>
    <w:p w:rsidR="009F24BB" w:rsidRDefault="00DD5E6F" w:rsidP="009F24B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198755</wp:posOffset>
                </wp:positionV>
                <wp:extent cx="1685925" cy="485775"/>
                <wp:effectExtent l="0" t="0" r="0" b="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48577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24BB" w:rsidRPr="009F24BB" w:rsidRDefault="009F24BB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F24BB">
                              <w:rPr>
                                <w:rFonts w:ascii="ＭＳ ゴシック" w:eastAsia="ＭＳ ゴシック" w:hAnsi="ＭＳ ゴシック" w:hint="eastAsia"/>
                              </w:rPr>
                              <w:t>亡くなられた方の情報を記入してください。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326.7pt;margin-top:15.65pt;width:132.75pt;height:38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" fillcolor="#d8d8d8" stroked="f">
                <v:textbox inset="5.85pt,.7pt,5.85pt,.7pt">
                  <w:txbxContent>
                    <w:p w:rsidR="009F24BB" w:rsidRPr="009F24BB" w:rsidRDefault="009F24BB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9F24BB">
                        <w:rPr>
                          <w:rFonts w:ascii="ＭＳ ゴシック" w:eastAsia="ＭＳ ゴシック" w:hAnsi="ＭＳ ゴシック" w:hint="eastAsia"/>
                        </w:rPr>
                        <w:t>亡くなられた方の情報を記入してください。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9F24BB">
        <w:rPr>
          <w:rFonts w:hint="eastAsia"/>
        </w:rPr>
        <w:t>１　被相続人及び固定資産課税台帳に登録された所有者の住所、氏名等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309"/>
        <w:gridCol w:w="3652"/>
        <w:gridCol w:w="2977"/>
      </w:tblGrid>
      <w:tr w:rsidR="00053BA7" w:rsidRPr="001C3AAC" w:rsidTr="001C3AAC">
        <w:trPr>
          <w:trHeight w:val="828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F24BB" w:rsidRPr="001C3AAC" w:rsidRDefault="009F24BB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被相続人及び固定資産課税台帳に登録された所有者</w:t>
            </w:r>
          </w:p>
        </w:tc>
        <w:tc>
          <w:tcPr>
            <w:tcW w:w="13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24BB" w:rsidRPr="001C3AAC" w:rsidRDefault="009F24BB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住所</w:t>
            </w:r>
          </w:p>
          <w:p w:rsidR="009F24BB" w:rsidRPr="001C3AAC" w:rsidRDefault="009F24BB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（所在地）</w:t>
            </w:r>
          </w:p>
        </w:tc>
        <w:tc>
          <w:tcPr>
            <w:tcW w:w="6629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24BB" w:rsidRPr="001C3AAC" w:rsidRDefault="009F24BB" w:rsidP="007C0497">
            <w:pPr>
              <w:rPr>
                <w:rFonts w:ascii="HGP創英ﾌﾟﾚｾﾞﾝｽEB" w:eastAsia="HGP創英ﾌﾟﾚｾﾞﾝｽEB"/>
                <w:sz w:val="22"/>
                <w:szCs w:val="22"/>
              </w:rPr>
            </w:pPr>
            <w:r w:rsidRPr="001C3AAC">
              <w:rPr>
                <w:rFonts w:hAnsi="ＭＳ 明朝" w:hint="eastAsia"/>
                <w:sz w:val="18"/>
                <w:szCs w:val="18"/>
              </w:rPr>
              <w:t>〒</w:t>
            </w:r>
            <w:r w:rsidR="007C0497" w:rsidRPr="001C3AAC">
              <w:rPr>
                <w:rFonts w:ascii="HGP創英ﾌﾟﾚｾﾞﾝｽEB" w:eastAsia="HGP創英ﾌﾟﾚｾﾞﾝｽEB" w:hint="eastAsia"/>
                <w:sz w:val="22"/>
                <w:szCs w:val="22"/>
              </w:rPr>
              <w:t>３４２</w:t>
            </w:r>
            <w:r w:rsidRPr="001C3AAC">
              <w:rPr>
                <w:rFonts w:ascii="HGP創英ﾌﾟﾚｾﾞﾝｽEB" w:eastAsia="HGP創英ﾌﾟﾚｾﾞﾝｽEB" w:hint="eastAsia"/>
                <w:sz w:val="22"/>
                <w:szCs w:val="22"/>
              </w:rPr>
              <w:t>－</w:t>
            </w:r>
            <w:r w:rsidR="007C0497" w:rsidRPr="001C3AAC">
              <w:rPr>
                <w:rFonts w:ascii="HGP創英ﾌﾟﾚｾﾞﾝｽEB" w:eastAsia="HGP創英ﾌﾟﾚｾﾞﾝｽEB" w:hint="eastAsia"/>
                <w:sz w:val="22"/>
                <w:szCs w:val="22"/>
              </w:rPr>
              <w:t>００００</w:t>
            </w:r>
          </w:p>
          <w:p w:rsidR="007C0497" w:rsidRPr="001C3AAC" w:rsidRDefault="007C0497" w:rsidP="00FA3985">
            <w:pPr>
              <w:rPr>
                <w:rFonts w:ascii="HGP創英ﾌﾟﾚｾﾞﾝｽEB" w:eastAsia="HGP創英ﾌﾟﾚｾﾞﾝｽEB"/>
                <w:sz w:val="28"/>
                <w:szCs w:val="28"/>
              </w:rPr>
            </w:pPr>
            <w:r w:rsidRPr="001C3AAC">
              <w:rPr>
                <w:rFonts w:ascii="HGP創英ﾌﾟﾚｾﾞﾝｽEB" w:eastAsia="HGP創英ﾌﾟﾚｾﾞﾝｽEB" w:hint="eastAsia"/>
                <w:sz w:val="28"/>
                <w:szCs w:val="28"/>
              </w:rPr>
              <w:t>吉川市</w:t>
            </w:r>
            <w:r w:rsidR="00FA3985" w:rsidRPr="001C3AAC">
              <w:rPr>
                <w:rFonts w:ascii="HGP創英ﾌﾟﾚｾﾞﾝｽEB" w:eastAsia="HGP創英ﾌﾟﾚｾﾞﾝｽEB" w:hint="eastAsia"/>
                <w:sz w:val="28"/>
                <w:szCs w:val="28"/>
              </w:rPr>
              <w:t>○○○</w:t>
            </w:r>
            <w:r w:rsidRPr="001C3AAC">
              <w:rPr>
                <w:rFonts w:ascii="HGP創英ﾌﾟﾚｾﾞﾝｽEB" w:eastAsia="HGP創英ﾌﾟﾚｾﾞﾝｽEB" w:hint="eastAsia"/>
                <w:sz w:val="28"/>
                <w:szCs w:val="28"/>
              </w:rPr>
              <w:t>一丁目</w:t>
            </w:r>
            <w:r w:rsidRPr="001C3AAC">
              <w:rPr>
                <w:rFonts w:ascii="HGP創英ﾌﾟﾚｾﾞﾝｽEB" w:eastAsia="HGP創英ﾌﾟﾚｾﾞﾝｽEB"/>
                <w:sz w:val="28"/>
                <w:szCs w:val="28"/>
              </w:rPr>
              <w:t>1</w:t>
            </w:r>
            <w:r w:rsidRPr="001C3AAC">
              <w:rPr>
                <w:rFonts w:ascii="HGP創英ﾌﾟﾚｾﾞﾝｽEB" w:eastAsia="HGP創英ﾌﾟﾚｾﾞﾝｽEB" w:hint="eastAsia"/>
                <w:sz w:val="28"/>
                <w:szCs w:val="28"/>
              </w:rPr>
              <w:t>番地</w:t>
            </w:r>
          </w:p>
        </w:tc>
      </w:tr>
      <w:tr w:rsidR="00053BA7" w:rsidRPr="001C3AAC" w:rsidTr="001C3AAC">
        <w:trPr>
          <w:trHeight w:val="281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F24BB" w:rsidRPr="001C3AAC" w:rsidRDefault="009F24BB" w:rsidP="001C3AAC">
            <w:pPr>
              <w:jc w:val="distribute"/>
              <w:rPr>
                <w:sz w:val="18"/>
                <w:szCs w:val="18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  <w:vAlign w:val="center"/>
          </w:tcPr>
          <w:p w:rsidR="009F24BB" w:rsidRPr="001C3AAC" w:rsidRDefault="009F24BB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652" w:type="dxa"/>
          </w:tcPr>
          <w:p w:rsidR="009F24BB" w:rsidRPr="001C3AAC" w:rsidRDefault="007C0497" w:rsidP="001C3AAC">
            <w:pPr>
              <w:jc w:val="left"/>
              <w:rPr>
                <w:rFonts w:ascii="HGP創英ﾌﾟﾚｾﾞﾝｽEB" w:eastAsia="HGP創英ﾌﾟﾚｾﾞﾝｽEB"/>
                <w:sz w:val="18"/>
                <w:szCs w:val="18"/>
              </w:rPr>
            </w:pPr>
            <w:r w:rsidRPr="001C3AAC">
              <w:rPr>
                <w:rFonts w:ascii="HGP創英ﾌﾟﾚｾﾞﾝｽEB" w:eastAsia="HGP創英ﾌﾟﾚｾﾞﾝｽEB" w:hint="eastAsia"/>
                <w:sz w:val="18"/>
                <w:szCs w:val="18"/>
              </w:rPr>
              <w:t>ヨシカワ　イチロウ</w:t>
            </w:r>
          </w:p>
        </w:tc>
        <w:tc>
          <w:tcPr>
            <w:tcW w:w="2977" w:type="dxa"/>
            <w:tcBorders>
              <w:right w:val="single" w:sz="12" w:space="0" w:color="auto"/>
            </w:tcBorders>
            <w:vAlign w:val="center"/>
          </w:tcPr>
          <w:p w:rsidR="009F24BB" w:rsidRPr="001C3AAC" w:rsidRDefault="009F24BB" w:rsidP="001C3AAC">
            <w:pPr>
              <w:jc w:val="center"/>
              <w:rPr>
                <w:sz w:val="18"/>
                <w:szCs w:val="18"/>
              </w:rPr>
            </w:pPr>
            <w:r w:rsidRPr="001C3AAC">
              <w:rPr>
                <w:rFonts w:hint="eastAsia"/>
                <w:spacing w:val="135"/>
                <w:kern w:val="0"/>
                <w:sz w:val="18"/>
                <w:szCs w:val="18"/>
                <w:fitText w:val="1980" w:id="-1475193085"/>
              </w:rPr>
              <w:t>死亡年月</w:t>
            </w:r>
            <w:r w:rsidRPr="001C3AAC">
              <w:rPr>
                <w:rFonts w:hint="eastAsia"/>
                <w:kern w:val="0"/>
                <w:sz w:val="18"/>
                <w:szCs w:val="18"/>
                <w:fitText w:val="1980" w:id="-1475193085"/>
              </w:rPr>
              <w:t>日</w:t>
            </w:r>
          </w:p>
        </w:tc>
      </w:tr>
      <w:tr w:rsidR="00053BA7" w:rsidRPr="001C3AAC" w:rsidTr="001C3AAC">
        <w:trPr>
          <w:trHeight w:val="647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24BB" w:rsidRPr="001C3AAC" w:rsidRDefault="009F24BB" w:rsidP="001C3AAC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3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24BB" w:rsidRPr="001C3AAC" w:rsidRDefault="009F24BB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3652" w:type="dxa"/>
            <w:tcBorders>
              <w:bottom w:val="single" w:sz="12" w:space="0" w:color="auto"/>
            </w:tcBorders>
            <w:vAlign w:val="center"/>
          </w:tcPr>
          <w:p w:rsidR="009F24BB" w:rsidRPr="001C3AAC" w:rsidRDefault="007C0497" w:rsidP="007C0497">
            <w:pPr>
              <w:rPr>
                <w:rFonts w:ascii="HGP創英ﾌﾟﾚｾﾞﾝｽEB" w:eastAsia="HGP創英ﾌﾟﾚｾﾞﾝｽEB"/>
                <w:sz w:val="28"/>
                <w:szCs w:val="28"/>
              </w:rPr>
            </w:pPr>
            <w:r w:rsidRPr="001C3AAC">
              <w:rPr>
                <w:rFonts w:ascii="HGP創英ﾌﾟﾚｾﾞﾝｽEB" w:eastAsia="HGP創英ﾌﾟﾚｾﾞﾝｽEB" w:hint="eastAsia"/>
                <w:sz w:val="28"/>
                <w:szCs w:val="28"/>
              </w:rPr>
              <w:t xml:space="preserve">吉川　</w:t>
            </w:r>
            <w:r w:rsidR="00FA3985" w:rsidRPr="001C3AAC">
              <w:rPr>
                <w:rFonts w:ascii="HGP創英ﾌﾟﾚｾﾞﾝｽEB" w:eastAsia="HGP創英ﾌﾟﾚｾﾞﾝｽEB" w:hint="eastAsia"/>
                <w:sz w:val="28"/>
                <w:szCs w:val="28"/>
              </w:rPr>
              <w:t>市</w:t>
            </w:r>
            <w:r w:rsidRPr="001C3AAC">
              <w:rPr>
                <w:rFonts w:ascii="HGP創英ﾌﾟﾚｾﾞﾝｽEB" w:eastAsia="HGP創英ﾌﾟﾚｾﾞﾝｽEB" w:hint="eastAsia"/>
                <w:sz w:val="28"/>
                <w:szCs w:val="28"/>
              </w:rPr>
              <w:t>郎</w:t>
            </w:r>
          </w:p>
        </w:tc>
        <w:tc>
          <w:tcPr>
            <w:tcW w:w="297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24BB" w:rsidRPr="001C3AAC" w:rsidRDefault="009F24BB" w:rsidP="001C3AAC">
            <w:pPr>
              <w:jc w:val="center"/>
              <w:rPr>
                <w:sz w:val="18"/>
                <w:szCs w:val="18"/>
              </w:rPr>
            </w:pPr>
            <w:r w:rsidRPr="001C3AAC">
              <w:rPr>
                <w:rFonts w:hint="eastAsia"/>
                <w:spacing w:val="22"/>
                <w:kern w:val="0"/>
                <w:sz w:val="18"/>
                <w:szCs w:val="18"/>
                <w:fitText w:val="1980" w:id="-1475193084"/>
              </w:rPr>
              <w:t>令和</w:t>
            </w:r>
            <w:r w:rsidR="007C0497" w:rsidRPr="001C3AAC">
              <w:rPr>
                <w:rFonts w:ascii="HGP創英ﾌﾟﾚｾﾞﾝｽEB" w:eastAsia="HGP創英ﾌﾟﾚｾﾞﾝｽEB" w:hint="eastAsia"/>
                <w:spacing w:val="22"/>
                <w:kern w:val="0"/>
                <w:sz w:val="22"/>
                <w:szCs w:val="22"/>
                <w:fitText w:val="1980" w:id="-1475193084"/>
              </w:rPr>
              <w:t>３</w:t>
            </w:r>
            <w:r w:rsidRPr="001C3AAC">
              <w:rPr>
                <w:rFonts w:hint="eastAsia"/>
                <w:spacing w:val="22"/>
                <w:kern w:val="0"/>
                <w:sz w:val="18"/>
                <w:szCs w:val="18"/>
                <w:fitText w:val="1980" w:id="-1475193084"/>
              </w:rPr>
              <w:t>年</w:t>
            </w:r>
            <w:r w:rsidR="007C0497" w:rsidRPr="001C3AAC">
              <w:rPr>
                <w:rFonts w:ascii="HGP創英ﾌﾟﾚｾﾞﾝｽEB" w:eastAsia="HGP創英ﾌﾟﾚｾﾞﾝｽEB" w:hint="eastAsia"/>
                <w:spacing w:val="22"/>
                <w:kern w:val="0"/>
                <w:sz w:val="22"/>
                <w:szCs w:val="22"/>
                <w:fitText w:val="1980" w:id="-1475193084"/>
              </w:rPr>
              <w:t>１１</w:t>
            </w:r>
            <w:r w:rsidRPr="001C3AAC">
              <w:rPr>
                <w:rFonts w:hint="eastAsia"/>
                <w:spacing w:val="22"/>
                <w:kern w:val="0"/>
                <w:sz w:val="18"/>
                <w:szCs w:val="18"/>
                <w:fitText w:val="1980" w:id="-1475193084"/>
              </w:rPr>
              <w:t>月</w:t>
            </w:r>
            <w:r w:rsidR="007C0497" w:rsidRPr="001C3AAC">
              <w:rPr>
                <w:rFonts w:ascii="HGP創英ﾌﾟﾚｾﾞﾝｽEB" w:eastAsia="HGP創英ﾌﾟﾚｾﾞﾝｽEB" w:hint="eastAsia"/>
                <w:spacing w:val="22"/>
                <w:kern w:val="0"/>
                <w:sz w:val="22"/>
                <w:szCs w:val="22"/>
                <w:fitText w:val="1980" w:id="-1475193084"/>
              </w:rPr>
              <w:t>１１</w:t>
            </w:r>
            <w:r w:rsidRPr="001C3AAC">
              <w:rPr>
                <w:rFonts w:hint="eastAsia"/>
                <w:kern w:val="0"/>
                <w:sz w:val="18"/>
                <w:szCs w:val="18"/>
                <w:fitText w:val="1980" w:id="-1475193084"/>
              </w:rPr>
              <w:t>日</w:t>
            </w:r>
          </w:p>
        </w:tc>
      </w:tr>
    </w:tbl>
    <w:p w:rsidR="009F24BB" w:rsidRPr="00BE7230" w:rsidRDefault="00DD5E6F" w:rsidP="009F24BB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5080</wp:posOffset>
                </wp:positionV>
                <wp:extent cx="2210435" cy="495300"/>
                <wp:effectExtent l="0" t="0" r="0" b="0"/>
                <wp:wrapNone/>
                <wp:docPr id="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0435" cy="495300"/>
                        </a:xfrm>
                        <a:prstGeom prst="wedgeRectCallout">
                          <a:avLst>
                            <a:gd name="adj1" fmla="val -23343"/>
                            <a:gd name="adj2" fmla="val 80255"/>
                          </a:avLst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D8D8D8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76ED3" w:rsidRPr="008336C8" w:rsidRDefault="00C76ED3" w:rsidP="00C76ED3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相続を予定している</w:t>
                            </w:r>
                            <w:r w:rsidRPr="009F24BB">
                              <w:rPr>
                                <w:rFonts w:ascii="ＭＳ ゴシック" w:eastAsia="ＭＳ ゴシック" w:hAnsi="ＭＳ ゴシック" w:hint="eastAsia"/>
                              </w:rPr>
                              <w:t>方の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うち、代表者の</w:t>
                            </w:r>
                            <w:r w:rsidRPr="009F24BB">
                              <w:rPr>
                                <w:rFonts w:ascii="ＭＳ ゴシック" w:eastAsia="ＭＳ ゴシック" w:hAnsi="ＭＳ ゴシック" w:hint="eastAsia"/>
                              </w:rPr>
                              <w:t>情報を記入してください。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9" o:spid="_x0000_s1029" type="#_x0000_t61" style="position:absolute;left:0;text-align:left;margin-left:193.05pt;margin-top:.4pt;width:174.05pt;height:3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" adj="5758,28135" fillcolor="#d8d8d8" stroked="f" strokecolor="#d8d8d8">
                <v:textbox inset="5.85pt,.7pt,5.85pt,.7pt">
                  <w:txbxContent>
                    <w:p w:rsidR="00C76ED3" w:rsidRPr="008336C8" w:rsidRDefault="00C76ED3" w:rsidP="00C76ED3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相続を予定している</w:t>
                      </w:r>
                      <w:r w:rsidRPr="009F24BB">
                        <w:rPr>
                          <w:rFonts w:ascii="ＭＳ ゴシック" w:eastAsia="ＭＳ ゴシック" w:hAnsi="ＭＳ ゴシック" w:hint="eastAsia"/>
                        </w:rPr>
                        <w:t>方の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うち、代表者の</w:t>
                      </w:r>
                      <w:r w:rsidRPr="009F24BB">
                        <w:rPr>
                          <w:rFonts w:ascii="ＭＳ ゴシック" w:eastAsia="ＭＳ ゴシック" w:hAnsi="ＭＳ ゴシック" w:hint="eastAsia"/>
                        </w:rPr>
                        <w:t>情報を記入してください。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4852035</wp:posOffset>
                </wp:positionH>
                <wp:positionV relativeFrom="paragraph">
                  <wp:posOffset>5080</wp:posOffset>
                </wp:positionV>
                <wp:extent cx="1323975" cy="421640"/>
                <wp:effectExtent l="0" t="0" r="0" b="0"/>
                <wp:wrapNone/>
                <wp:docPr id="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421640"/>
                        </a:xfrm>
                        <a:prstGeom prst="wedgeRectCallout">
                          <a:avLst>
                            <a:gd name="adj1" fmla="val -22903"/>
                            <a:gd name="adj2" fmla="val 72532"/>
                          </a:avLst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D8D8D8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36C8" w:rsidRPr="008336C8" w:rsidRDefault="008336C8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336C8">
                              <w:rPr>
                                <w:rFonts w:ascii="ＭＳ ゴシック" w:eastAsia="ＭＳ ゴシック" w:hAnsi="ＭＳ ゴシック" w:hint="eastAsia"/>
                              </w:rPr>
                              <w:t>該当するものを○で囲んでください。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30" type="#_x0000_t61" style="position:absolute;left:0;text-align:left;margin-left:382.05pt;margin-top:.4pt;width:104.25pt;height:3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" adj="5853,26467" fillcolor="#d8d8d8" stroked="f" strokecolor="#d8d8d8">
                <v:textbox inset="5.85pt,.7pt,5.85pt,.7pt">
                  <w:txbxContent>
                    <w:p w:rsidR="008336C8" w:rsidRPr="008336C8" w:rsidRDefault="008336C8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8336C8">
                        <w:rPr>
                          <w:rFonts w:ascii="ＭＳ ゴシック" w:eastAsia="ＭＳ ゴシック" w:hAnsi="ＭＳ ゴシック" w:hint="eastAsia"/>
                        </w:rPr>
                        <w:t>該当するものを○で囲んでください。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9F24BB" w:rsidRPr="00FA4AF8" w:rsidRDefault="00DD5E6F" w:rsidP="009F24BB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4756150</wp:posOffset>
                </wp:positionH>
                <wp:positionV relativeFrom="paragraph">
                  <wp:posOffset>213995</wp:posOffset>
                </wp:positionV>
                <wp:extent cx="386715" cy="180975"/>
                <wp:effectExtent l="0" t="0" r="0" b="0"/>
                <wp:wrapNone/>
                <wp:docPr id="3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6715" cy="1809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D652875" id="Oval 11" o:spid="_x0000_s1026" style="position:absolute;left:0;text-align:left;margin-left:374.5pt;margin-top:16.85pt;width:30.4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" filled="f">
                <v:textbox inset="5.85pt,.7pt,5.85pt,.7pt"/>
              </v:oval>
            </w:pict>
          </mc:Fallback>
        </mc:AlternateContent>
      </w:r>
      <w:r w:rsidR="009F24BB">
        <w:rPr>
          <w:rFonts w:hint="eastAsia"/>
        </w:rPr>
        <w:t>２　相続人及び現所有者の住所、氏名等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309"/>
        <w:gridCol w:w="284"/>
        <w:gridCol w:w="285"/>
        <w:gridCol w:w="282"/>
        <w:gridCol w:w="283"/>
        <w:gridCol w:w="281"/>
        <w:gridCol w:w="282"/>
        <w:gridCol w:w="281"/>
        <w:gridCol w:w="282"/>
        <w:gridCol w:w="281"/>
        <w:gridCol w:w="281"/>
        <w:gridCol w:w="282"/>
        <w:gridCol w:w="281"/>
        <w:gridCol w:w="282"/>
        <w:gridCol w:w="1006"/>
        <w:gridCol w:w="1985"/>
      </w:tblGrid>
      <w:tr w:rsidR="00053BA7" w:rsidRPr="001C3AAC" w:rsidTr="001C3AAC">
        <w:trPr>
          <w:trHeight w:val="283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F24BB" w:rsidRPr="001C3AAC" w:rsidRDefault="009F24BB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代表者</w:t>
            </w:r>
          </w:p>
        </w:tc>
        <w:tc>
          <w:tcPr>
            <w:tcW w:w="13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24BB" w:rsidRPr="001C3AAC" w:rsidRDefault="009F24BB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住所</w:t>
            </w:r>
          </w:p>
          <w:p w:rsidR="009F24BB" w:rsidRPr="001C3AAC" w:rsidRDefault="009F24BB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（所在地）</w:t>
            </w:r>
          </w:p>
        </w:tc>
        <w:tc>
          <w:tcPr>
            <w:tcW w:w="3667" w:type="dxa"/>
            <w:gridSpan w:val="13"/>
            <w:tcBorders>
              <w:top w:val="single" w:sz="12" w:space="0" w:color="auto"/>
            </w:tcBorders>
            <w:vAlign w:val="center"/>
          </w:tcPr>
          <w:p w:rsidR="007C0497" w:rsidRPr="001C3AAC" w:rsidRDefault="007C0497" w:rsidP="00FA3985">
            <w:pPr>
              <w:rPr>
                <w:rFonts w:ascii="HGP創英ﾌﾟﾚｾﾞﾝｽEB" w:eastAsia="HGP創英ﾌﾟﾚｾﾞﾝｽEB"/>
                <w:sz w:val="22"/>
                <w:szCs w:val="22"/>
              </w:rPr>
            </w:pPr>
            <w:r w:rsidRPr="001C3AAC">
              <w:rPr>
                <w:rFonts w:hAnsi="ＭＳ 明朝" w:hint="eastAsia"/>
                <w:sz w:val="18"/>
                <w:szCs w:val="18"/>
              </w:rPr>
              <w:t>〒</w:t>
            </w:r>
            <w:r w:rsidRPr="001C3AAC">
              <w:rPr>
                <w:rFonts w:ascii="HGP創英ﾌﾟﾚｾﾞﾝｽEB" w:eastAsia="HGP創英ﾌﾟﾚｾﾞﾝｽEB" w:hint="eastAsia"/>
                <w:sz w:val="22"/>
                <w:szCs w:val="22"/>
              </w:rPr>
              <w:t>３４２－００００</w:t>
            </w:r>
          </w:p>
          <w:p w:rsidR="009F24BB" w:rsidRPr="001C3AAC" w:rsidRDefault="007C0497" w:rsidP="00FA3985">
            <w:pPr>
              <w:rPr>
                <w:sz w:val="18"/>
                <w:szCs w:val="22"/>
              </w:rPr>
            </w:pPr>
            <w:r w:rsidRPr="001C3AAC">
              <w:rPr>
                <w:rFonts w:ascii="HGP創英ﾌﾟﾚｾﾞﾝｽEB" w:eastAsia="HGP創英ﾌﾟﾚｾﾞﾝｽEB" w:hint="eastAsia"/>
                <w:sz w:val="28"/>
                <w:szCs w:val="28"/>
              </w:rPr>
              <w:t>吉川市</w:t>
            </w:r>
            <w:r w:rsidR="00FA3985" w:rsidRPr="001C3AAC">
              <w:rPr>
                <w:rFonts w:ascii="HGP創英ﾌﾟﾚｾﾞﾝｽEB" w:eastAsia="HGP創英ﾌﾟﾚｾﾞﾝｽEB" w:hint="eastAsia"/>
                <w:sz w:val="28"/>
                <w:szCs w:val="28"/>
              </w:rPr>
              <w:t>○○○</w:t>
            </w:r>
            <w:r w:rsidRPr="001C3AAC">
              <w:rPr>
                <w:rFonts w:ascii="HGP創英ﾌﾟﾚｾﾞﾝｽEB" w:eastAsia="HGP創英ﾌﾟﾚｾﾞﾝｽEB" w:hint="eastAsia"/>
                <w:sz w:val="28"/>
                <w:szCs w:val="28"/>
              </w:rPr>
              <w:t>一丁目</w:t>
            </w:r>
            <w:r w:rsidRPr="001C3AAC">
              <w:rPr>
                <w:rFonts w:ascii="HGP創英ﾌﾟﾚｾﾞﾝｽEB" w:eastAsia="HGP創英ﾌﾟﾚｾﾞﾝｽEB"/>
                <w:sz w:val="28"/>
                <w:szCs w:val="28"/>
              </w:rPr>
              <w:t>1</w:t>
            </w:r>
            <w:r w:rsidRPr="001C3AAC">
              <w:rPr>
                <w:rFonts w:ascii="HGP創英ﾌﾟﾚｾﾞﾝｽEB" w:eastAsia="HGP創英ﾌﾟﾚｾﾞﾝｽEB" w:hint="eastAsia"/>
                <w:sz w:val="28"/>
                <w:szCs w:val="28"/>
              </w:rPr>
              <w:t>番地</w:t>
            </w:r>
          </w:p>
        </w:tc>
        <w:tc>
          <w:tcPr>
            <w:tcW w:w="1006" w:type="dxa"/>
            <w:tcBorders>
              <w:top w:val="single" w:sz="12" w:space="0" w:color="auto"/>
            </w:tcBorders>
            <w:vAlign w:val="center"/>
          </w:tcPr>
          <w:p w:rsidR="009F24BB" w:rsidRPr="001C3AAC" w:rsidRDefault="009F24BB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１に記載</w:t>
            </w:r>
          </w:p>
          <w:p w:rsidR="009F24BB" w:rsidRPr="001C3AAC" w:rsidRDefault="009F24BB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する者と</w:t>
            </w:r>
          </w:p>
          <w:p w:rsidR="009F24BB" w:rsidRPr="001C3AAC" w:rsidRDefault="009F24BB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の続柄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</w:tcPr>
          <w:p w:rsidR="009F24BB" w:rsidRPr="001C3AAC" w:rsidRDefault="009F24BB" w:rsidP="00782B17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・夫妻　・子</w:t>
            </w:r>
          </w:p>
          <w:p w:rsidR="009F24BB" w:rsidRPr="001C3AAC" w:rsidRDefault="009F24BB" w:rsidP="00782B17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・父母　・兄弟姉妹</w:t>
            </w:r>
          </w:p>
          <w:p w:rsidR="009F24BB" w:rsidRPr="001C3AAC" w:rsidRDefault="009F24BB" w:rsidP="00782B17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・甥姪</w:t>
            </w:r>
          </w:p>
          <w:p w:rsidR="009F24BB" w:rsidRPr="001C3AAC" w:rsidRDefault="009F24BB" w:rsidP="00782B17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・その他（　　　）</w:t>
            </w:r>
          </w:p>
        </w:tc>
      </w:tr>
      <w:tr w:rsidR="00053BA7" w:rsidRPr="001C3AAC" w:rsidTr="001C3AAC">
        <w:trPr>
          <w:trHeight w:val="283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F24BB" w:rsidRPr="001C3AAC" w:rsidRDefault="009F24BB" w:rsidP="001C3AAC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9F24BB" w:rsidRPr="001C3AAC" w:rsidRDefault="009F24BB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667" w:type="dxa"/>
            <w:gridSpan w:val="13"/>
          </w:tcPr>
          <w:p w:rsidR="009F24BB" w:rsidRPr="001C3AAC" w:rsidRDefault="00FA3985" w:rsidP="001C3AAC">
            <w:pPr>
              <w:jc w:val="left"/>
              <w:rPr>
                <w:sz w:val="18"/>
                <w:szCs w:val="22"/>
              </w:rPr>
            </w:pPr>
            <w:r w:rsidRPr="001C3AAC">
              <w:rPr>
                <w:rFonts w:ascii="HGP創英ﾌﾟﾚｾﾞﾝｽEB" w:eastAsia="HGP創英ﾌﾟﾚｾﾞﾝｽEB" w:hint="eastAsia"/>
                <w:sz w:val="18"/>
                <w:szCs w:val="18"/>
              </w:rPr>
              <w:t>ヨシカワ　アイコ</w:t>
            </w:r>
          </w:p>
        </w:tc>
        <w:tc>
          <w:tcPr>
            <w:tcW w:w="1006" w:type="dxa"/>
            <w:vAlign w:val="center"/>
          </w:tcPr>
          <w:p w:rsidR="009F24BB" w:rsidRPr="001C3AAC" w:rsidRDefault="009F24BB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相続分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9F24BB" w:rsidRPr="001C3AAC" w:rsidRDefault="00DD5E6F" w:rsidP="001C3AAC">
            <w:pPr>
              <w:jc w:val="center"/>
              <w:rPr>
                <w:sz w:val="18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144780</wp:posOffset>
                      </wp:positionV>
                      <wp:extent cx="386715" cy="180975"/>
                      <wp:effectExtent l="0" t="0" r="0" b="0"/>
                      <wp:wrapNone/>
                      <wp:docPr id="2" name="Oval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6715" cy="18097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0E1A53" id="Oval 12" o:spid="_x0000_s1026" style="position:absolute;left:0;text-align:left;margin-left:-4.15pt;margin-top:11.4pt;width:30.4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" filled="f">
                      <v:textbox inset="5.85pt,.7pt,5.85pt,.7pt"/>
                    </v:oval>
                  </w:pict>
                </mc:Fallback>
              </mc:AlternateContent>
            </w:r>
            <w:r w:rsidR="009F24BB" w:rsidRPr="001C3AAC">
              <w:rPr>
                <w:rFonts w:hint="eastAsia"/>
                <w:sz w:val="18"/>
                <w:szCs w:val="22"/>
              </w:rPr>
              <w:t>／</w:t>
            </w:r>
          </w:p>
        </w:tc>
      </w:tr>
      <w:tr w:rsidR="00053BA7" w:rsidRPr="001C3AAC" w:rsidTr="001C3AAC">
        <w:trPr>
          <w:trHeight w:val="644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F24BB" w:rsidRPr="001C3AAC" w:rsidRDefault="009F24BB" w:rsidP="001C3AAC">
            <w:pPr>
              <w:jc w:val="left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9F24BB" w:rsidRPr="001C3AAC" w:rsidRDefault="009F24BB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氏名</w:t>
            </w:r>
          </w:p>
          <w:p w:rsidR="009F24BB" w:rsidRPr="001C3AAC" w:rsidRDefault="009F24BB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（名称）</w:t>
            </w:r>
          </w:p>
        </w:tc>
        <w:tc>
          <w:tcPr>
            <w:tcW w:w="3667" w:type="dxa"/>
            <w:gridSpan w:val="13"/>
            <w:vAlign w:val="center"/>
          </w:tcPr>
          <w:p w:rsidR="009F24BB" w:rsidRPr="001C3AAC" w:rsidRDefault="00FA3985" w:rsidP="00FA3985">
            <w:pPr>
              <w:rPr>
                <w:rFonts w:ascii="HGP創英ﾌﾟﾚｾﾞﾝｽEB" w:eastAsia="HGP創英ﾌﾟﾚｾﾞﾝｽEB"/>
                <w:sz w:val="28"/>
                <w:szCs w:val="28"/>
              </w:rPr>
            </w:pPr>
            <w:r w:rsidRPr="001C3AAC">
              <w:rPr>
                <w:rFonts w:ascii="HGP創英ﾌﾟﾚｾﾞﾝｽEB" w:eastAsia="HGP創英ﾌﾟﾚｾﾞﾝｽEB" w:hint="eastAsia"/>
                <w:sz w:val="28"/>
                <w:szCs w:val="28"/>
              </w:rPr>
              <w:t>吉川　あい子</w:t>
            </w:r>
          </w:p>
        </w:tc>
        <w:tc>
          <w:tcPr>
            <w:tcW w:w="1006" w:type="dxa"/>
            <w:vAlign w:val="center"/>
          </w:tcPr>
          <w:p w:rsidR="009F24BB" w:rsidRPr="001C3AAC" w:rsidRDefault="009F24BB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9F24BB" w:rsidRPr="001C3AAC" w:rsidRDefault="009F24BB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>昭和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平成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令和</w:t>
            </w:r>
          </w:p>
          <w:p w:rsidR="009F24BB" w:rsidRPr="001C3AAC" w:rsidRDefault="009F24BB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</w:p>
          <w:p w:rsidR="009F24BB" w:rsidRPr="001C3AAC" w:rsidRDefault="00FA3985" w:rsidP="001C3AAC">
            <w:pPr>
              <w:ind w:leftChars="-50" w:left="-105" w:rightChars="-50" w:right="-105"/>
              <w:jc w:val="right"/>
              <w:rPr>
                <w:sz w:val="16"/>
                <w:szCs w:val="22"/>
              </w:rPr>
            </w:pPr>
            <w:r w:rsidRPr="001C3AAC">
              <w:rPr>
                <w:rFonts w:ascii="HGP創英ﾌﾟﾚｾﾞﾝｽEB" w:eastAsia="HGP創英ﾌﾟﾚｾﾞﾝｽEB" w:hint="eastAsia"/>
                <w:sz w:val="22"/>
                <w:szCs w:val="22"/>
              </w:rPr>
              <w:t>３０</w:t>
            </w:r>
            <w:r w:rsidR="009F24BB" w:rsidRPr="001C3AAC">
              <w:rPr>
                <w:rFonts w:hint="eastAsia"/>
                <w:sz w:val="16"/>
                <w:szCs w:val="22"/>
              </w:rPr>
              <w:t>年</w:t>
            </w:r>
            <w:r w:rsidRPr="001C3AAC">
              <w:rPr>
                <w:rFonts w:hint="eastAsia"/>
                <w:sz w:val="16"/>
                <w:szCs w:val="22"/>
              </w:rPr>
              <w:t xml:space="preserve">　</w:t>
            </w:r>
            <w:r w:rsidRPr="001C3AAC">
              <w:rPr>
                <w:rFonts w:ascii="HGP創英ﾌﾟﾚｾﾞﾝｽEB" w:eastAsia="HGP創英ﾌﾟﾚｾﾞﾝｽEB" w:hint="eastAsia"/>
                <w:sz w:val="22"/>
                <w:szCs w:val="22"/>
              </w:rPr>
              <w:t>３</w:t>
            </w:r>
            <w:r w:rsidR="009F24BB" w:rsidRPr="001C3AAC">
              <w:rPr>
                <w:rFonts w:hint="eastAsia"/>
                <w:sz w:val="16"/>
                <w:szCs w:val="22"/>
              </w:rPr>
              <w:t>月</w:t>
            </w:r>
            <w:r w:rsidR="009F24BB" w:rsidRPr="001C3AAC">
              <w:rPr>
                <w:sz w:val="16"/>
                <w:szCs w:val="22"/>
              </w:rPr>
              <w:t xml:space="preserve"> </w:t>
            </w:r>
            <w:r w:rsidR="009F24BB" w:rsidRPr="001C3AAC">
              <w:rPr>
                <w:rFonts w:ascii="HGP創英ﾌﾟﾚｾﾞﾝｽEB" w:eastAsia="HGP創英ﾌﾟﾚｾﾞﾝｽEB"/>
                <w:sz w:val="22"/>
                <w:szCs w:val="22"/>
              </w:rPr>
              <w:t xml:space="preserve"> </w:t>
            </w:r>
            <w:r w:rsidRPr="001C3AAC">
              <w:rPr>
                <w:rFonts w:ascii="HGP創英ﾌﾟﾚｾﾞﾝｽEB" w:eastAsia="HGP創英ﾌﾟﾚｾﾞﾝｽEB" w:hint="eastAsia"/>
                <w:sz w:val="22"/>
                <w:szCs w:val="22"/>
              </w:rPr>
              <w:t>３</w:t>
            </w:r>
            <w:r w:rsidR="009F24BB" w:rsidRPr="001C3AAC">
              <w:rPr>
                <w:rFonts w:hint="eastAsia"/>
                <w:sz w:val="16"/>
                <w:szCs w:val="22"/>
              </w:rPr>
              <w:t>日</w:t>
            </w:r>
            <w:r w:rsidR="009F24BB" w:rsidRPr="001C3AAC">
              <w:rPr>
                <w:sz w:val="16"/>
                <w:szCs w:val="22"/>
              </w:rPr>
              <w:t xml:space="preserve"> </w:t>
            </w:r>
          </w:p>
        </w:tc>
      </w:tr>
      <w:tr w:rsidR="00053BA7" w:rsidRPr="001C3AAC" w:rsidTr="001C3AAC">
        <w:trPr>
          <w:trHeight w:val="281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F24BB" w:rsidRPr="001C3AAC" w:rsidRDefault="009F24BB" w:rsidP="001C3AAC">
            <w:pPr>
              <w:jc w:val="left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  <w:bottom w:val="single" w:sz="12" w:space="0" w:color="auto"/>
            </w:tcBorders>
          </w:tcPr>
          <w:p w:rsidR="009F24BB" w:rsidRPr="001C3AAC" w:rsidRDefault="009F24BB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個人番号</w:t>
            </w:r>
          </w:p>
          <w:p w:rsidR="009F24BB" w:rsidRPr="001C3AAC" w:rsidRDefault="009F24BB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（法人番号）</w:t>
            </w:r>
          </w:p>
        </w:tc>
        <w:tc>
          <w:tcPr>
            <w:tcW w:w="284" w:type="dxa"/>
            <w:tcBorders>
              <w:bottom w:val="single" w:sz="12" w:space="0" w:color="auto"/>
              <w:right w:val="dotted" w:sz="4" w:space="0" w:color="auto"/>
            </w:tcBorders>
          </w:tcPr>
          <w:p w:rsidR="009F24BB" w:rsidRPr="001C3AAC" w:rsidRDefault="009F24BB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9F24BB" w:rsidRPr="001C3AAC" w:rsidRDefault="009F24BB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9F24BB" w:rsidRPr="001C3AAC" w:rsidRDefault="009F24BB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3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9F24BB" w:rsidRPr="001C3AAC" w:rsidRDefault="009F24BB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9F24BB" w:rsidRPr="001C3AAC" w:rsidRDefault="009F24BB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9F24BB" w:rsidRPr="001C3AAC" w:rsidRDefault="009F24BB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9F24BB" w:rsidRPr="001C3AAC" w:rsidRDefault="009F24BB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9F24BB" w:rsidRPr="001C3AAC" w:rsidRDefault="009F24BB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9F24BB" w:rsidRPr="001C3AAC" w:rsidRDefault="009F24BB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9F24BB" w:rsidRPr="001C3AAC" w:rsidRDefault="009F24BB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9F24BB" w:rsidRPr="001C3AAC" w:rsidRDefault="009F24BB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9F24BB" w:rsidRPr="001C3AAC" w:rsidRDefault="009F24BB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</w:tcBorders>
          </w:tcPr>
          <w:p w:rsidR="009F24BB" w:rsidRPr="001C3AAC" w:rsidRDefault="009F24BB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tcBorders>
              <w:bottom w:val="single" w:sz="12" w:space="0" w:color="auto"/>
            </w:tcBorders>
            <w:vAlign w:val="center"/>
          </w:tcPr>
          <w:p w:rsidR="009F24BB" w:rsidRPr="001C3AAC" w:rsidRDefault="009F24BB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電話番号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24BB" w:rsidRPr="001C3AAC" w:rsidRDefault="00FA3985" w:rsidP="00FA3985">
            <w:pPr>
              <w:rPr>
                <w:rFonts w:ascii="HGP創英ﾌﾟﾚｾﾞﾝｽEB" w:eastAsia="HGP創英ﾌﾟﾚｾﾞﾝｽEB"/>
                <w:sz w:val="22"/>
                <w:szCs w:val="22"/>
              </w:rPr>
            </w:pPr>
            <w:r w:rsidRPr="001C3AAC">
              <w:rPr>
                <w:rFonts w:ascii="HGP創英ﾌﾟﾚｾﾞﾝｽEB" w:eastAsia="HGP創英ﾌﾟﾚｾﾞﾝｽEB"/>
                <w:sz w:val="22"/>
                <w:szCs w:val="22"/>
              </w:rPr>
              <w:t>048</w:t>
            </w:r>
            <w:r w:rsidR="009F24BB" w:rsidRPr="001C3AAC">
              <w:rPr>
                <w:rFonts w:ascii="HGP創英ﾌﾟﾚｾﾞﾝｽEB" w:eastAsia="HGP創英ﾌﾟﾚｾﾞﾝｽEB" w:hint="eastAsia"/>
                <w:sz w:val="22"/>
                <w:szCs w:val="22"/>
              </w:rPr>
              <w:t>－</w:t>
            </w:r>
            <w:r w:rsidRPr="001C3AAC">
              <w:rPr>
                <w:rFonts w:ascii="HGP創英ﾌﾟﾚｾﾞﾝｽEB" w:eastAsia="HGP創英ﾌﾟﾚｾﾞﾝｽEB"/>
                <w:sz w:val="22"/>
                <w:szCs w:val="22"/>
              </w:rPr>
              <w:t>000</w:t>
            </w:r>
            <w:r w:rsidR="009F24BB" w:rsidRPr="001C3AAC">
              <w:rPr>
                <w:rFonts w:ascii="HGP創英ﾌﾟﾚｾﾞﾝｽEB" w:eastAsia="HGP創英ﾌﾟﾚｾﾞﾝｽEB" w:hint="eastAsia"/>
                <w:sz w:val="22"/>
                <w:szCs w:val="22"/>
              </w:rPr>
              <w:t>－</w:t>
            </w:r>
            <w:r w:rsidRPr="001C3AAC">
              <w:rPr>
                <w:rFonts w:ascii="HGP創英ﾌﾟﾚｾﾞﾝｽEB" w:eastAsia="HGP創英ﾌﾟﾚｾﾞﾝｽEB"/>
                <w:sz w:val="22"/>
                <w:szCs w:val="22"/>
              </w:rPr>
              <w:t>0000</w:t>
            </w:r>
          </w:p>
        </w:tc>
      </w:tr>
      <w:tr w:rsidR="00053BA7" w:rsidRPr="001C3AAC" w:rsidTr="001C3AAC">
        <w:trPr>
          <w:trHeight w:val="283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76ED3" w:rsidRPr="001C3AAC" w:rsidRDefault="00C76ED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代表者以外の相続人及び</w:t>
            </w:r>
          </w:p>
          <w:p w:rsidR="00C76ED3" w:rsidRPr="001C3AAC" w:rsidRDefault="00C76ED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現所有者</w:t>
            </w:r>
          </w:p>
        </w:tc>
        <w:tc>
          <w:tcPr>
            <w:tcW w:w="13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76ED3" w:rsidRPr="001C3AAC" w:rsidRDefault="00C76ED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住所</w:t>
            </w:r>
          </w:p>
          <w:p w:rsidR="00C76ED3" w:rsidRPr="001C3AAC" w:rsidRDefault="00C76ED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（所在地）</w:t>
            </w:r>
          </w:p>
        </w:tc>
        <w:tc>
          <w:tcPr>
            <w:tcW w:w="3667" w:type="dxa"/>
            <w:gridSpan w:val="13"/>
            <w:tcBorders>
              <w:top w:val="single" w:sz="12" w:space="0" w:color="auto"/>
            </w:tcBorders>
          </w:tcPr>
          <w:p w:rsidR="00C76ED3" w:rsidRPr="001C3AAC" w:rsidRDefault="00DD5E6F" w:rsidP="00C76ED3">
            <w:pPr>
              <w:rPr>
                <w:sz w:val="18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327660</wp:posOffset>
                      </wp:positionV>
                      <wp:extent cx="1990725" cy="485775"/>
                      <wp:effectExtent l="0" t="0" r="0" b="0"/>
                      <wp:wrapNone/>
                      <wp:docPr id="1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0725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336C8" w:rsidRPr="009F24BB" w:rsidRDefault="008336C8" w:rsidP="008336C8">
                                  <w:pPr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代表者以外の相続人の</w:t>
                                  </w:r>
                                  <w:r w:rsidRPr="009F24BB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情報を記入してください。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" o:spid="_x0000_s1031" type="#_x0000_t202" style="position:absolute;left:0;text-align:left;margin-left:5.6pt;margin-top:25.8pt;width:156.7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" fillcolor="#d8d8d8" stroked="f">
                      <v:textbox inset="5.85pt,.7pt,5.85pt,.7pt">
                        <w:txbxContent>
                          <w:p w:rsidR="008336C8" w:rsidRPr="009F24BB" w:rsidRDefault="008336C8" w:rsidP="008336C8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代表者以外の相続人の</w:t>
                            </w:r>
                            <w:r w:rsidRPr="009F24BB">
                              <w:rPr>
                                <w:rFonts w:ascii="ＭＳ ゴシック" w:eastAsia="ＭＳ ゴシック" w:hAnsi="ＭＳ ゴシック" w:hint="eastAsia"/>
                              </w:rPr>
                              <w:t>情報を記入してください。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6ED3" w:rsidRPr="001C3AAC">
              <w:rPr>
                <w:rFonts w:hint="eastAsia"/>
                <w:sz w:val="18"/>
                <w:szCs w:val="22"/>
              </w:rPr>
              <w:t>〒　　　－</w:t>
            </w:r>
          </w:p>
        </w:tc>
        <w:tc>
          <w:tcPr>
            <w:tcW w:w="1006" w:type="dxa"/>
            <w:tcBorders>
              <w:top w:val="single" w:sz="12" w:space="0" w:color="auto"/>
            </w:tcBorders>
            <w:vAlign w:val="center"/>
          </w:tcPr>
          <w:p w:rsidR="00C76ED3" w:rsidRPr="001C3AAC" w:rsidRDefault="00C76ED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１に記載する者との続柄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</w:tcPr>
          <w:p w:rsidR="00C76ED3" w:rsidRPr="001C3AAC" w:rsidRDefault="00C76ED3" w:rsidP="00C76ED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・夫妻　・子</w:t>
            </w:r>
          </w:p>
          <w:p w:rsidR="00C76ED3" w:rsidRPr="001C3AAC" w:rsidRDefault="00C76ED3" w:rsidP="00C76ED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・父母　・兄弟姉妹</w:t>
            </w:r>
          </w:p>
          <w:p w:rsidR="00C76ED3" w:rsidRPr="001C3AAC" w:rsidRDefault="00C76ED3" w:rsidP="00C76ED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・甥姪</w:t>
            </w:r>
          </w:p>
          <w:p w:rsidR="00C76ED3" w:rsidRPr="001C3AAC" w:rsidRDefault="00C76ED3" w:rsidP="00C76ED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・その他（　　　）</w:t>
            </w:r>
          </w:p>
        </w:tc>
      </w:tr>
      <w:tr w:rsidR="00053BA7" w:rsidRPr="001C3AAC" w:rsidTr="001C3AAC">
        <w:trPr>
          <w:trHeight w:val="283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76ED3" w:rsidRPr="001C3AAC" w:rsidRDefault="00C76ED3" w:rsidP="001C3AAC">
            <w:pPr>
              <w:jc w:val="distribute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C76ED3" w:rsidRPr="001C3AAC" w:rsidRDefault="00C76ED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667" w:type="dxa"/>
            <w:gridSpan w:val="13"/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C76ED3" w:rsidRPr="001C3AAC" w:rsidRDefault="00C76ED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相続分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C76ED3" w:rsidRPr="001C3AAC" w:rsidRDefault="00C76ED3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／</w:t>
            </w:r>
          </w:p>
        </w:tc>
      </w:tr>
      <w:tr w:rsidR="00053BA7" w:rsidRPr="001C3AAC" w:rsidTr="001C3AAC">
        <w:trPr>
          <w:trHeight w:val="281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76ED3" w:rsidRPr="001C3AAC" w:rsidRDefault="00C76ED3" w:rsidP="001C3AAC">
            <w:pPr>
              <w:jc w:val="distribute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C76ED3" w:rsidRPr="001C3AAC" w:rsidRDefault="00C76ED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氏名</w:t>
            </w:r>
          </w:p>
          <w:p w:rsidR="00C76ED3" w:rsidRPr="001C3AAC" w:rsidRDefault="00C76ED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（名称）</w:t>
            </w:r>
          </w:p>
        </w:tc>
        <w:tc>
          <w:tcPr>
            <w:tcW w:w="3667" w:type="dxa"/>
            <w:gridSpan w:val="13"/>
            <w:vAlign w:val="center"/>
          </w:tcPr>
          <w:p w:rsidR="00C76ED3" w:rsidRPr="001C3AAC" w:rsidRDefault="00C76ED3" w:rsidP="001C3AAC">
            <w:pPr>
              <w:jc w:val="righ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C76ED3" w:rsidRPr="001C3AAC" w:rsidRDefault="00C76ED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C76ED3" w:rsidRPr="001C3AAC" w:rsidRDefault="00C76ED3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>昭和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平成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令和</w:t>
            </w:r>
          </w:p>
          <w:p w:rsidR="00C76ED3" w:rsidRPr="001C3AAC" w:rsidRDefault="00C76ED3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</w:p>
          <w:p w:rsidR="00C76ED3" w:rsidRPr="001C3AAC" w:rsidRDefault="00C76ED3" w:rsidP="001C3AAC">
            <w:pPr>
              <w:ind w:leftChars="-50" w:left="-105" w:rightChars="-50" w:right="-105"/>
              <w:jc w:val="right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 xml:space="preserve">年　</w:t>
            </w:r>
            <w:r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>月</w:t>
            </w:r>
            <w:r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 xml:space="preserve">　日</w:t>
            </w:r>
            <w:r w:rsidRPr="001C3AAC">
              <w:rPr>
                <w:sz w:val="16"/>
                <w:szCs w:val="22"/>
              </w:rPr>
              <w:t xml:space="preserve"> </w:t>
            </w:r>
          </w:p>
        </w:tc>
      </w:tr>
      <w:tr w:rsidR="00053BA7" w:rsidRPr="001C3AAC" w:rsidTr="001C3AAC">
        <w:trPr>
          <w:trHeight w:val="475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76ED3" w:rsidRPr="001C3AAC" w:rsidRDefault="00C76ED3" w:rsidP="001C3AAC">
            <w:pPr>
              <w:jc w:val="distribute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  <w:bottom w:val="single" w:sz="12" w:space="0" w:color="auto"/>
            </w:tcBorders>
          </w:tcPr>
          <w:p w:rsidR="00C76ED3" w:rsidRPr="001C3AAC" w:rsidRDefault="00C76ED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個人番号</w:t>
            </w:r>
          </w:p>
          <w:p w:rsidR="00C76ED3" w:rsidRPr="001C3AAC" w:rsidRDefault="00C76ED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（法人番号）</w:t>
            </w:r>
          </w:p>
        </w:tc>
        <w:tc>
          <w:tcPr>
            <w:tcW w:w="284" w:type="dxa"/>
            <w:tcBorders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76ED3" w:rsidRPr="001C3AAC" w:rsidRDefault="00C76ED3" w:rsidP="001C3AAC">
            <w:pPr>
              <w:ind w:firstLineChars="200" w:firstLine="360"/>
              <w:rPr>
                <w:sz w:val="18"/>
                <w:szCs w:val="22"/>
              </w:rPr>
            </w:pPr>
          </w:p>
        </w:tc>
        <w:tc>
          <w:tcPr>
            <w:tcW w:w="283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tcBorders>
              <w:bottom w:val="single" w:sz="12" w:space="0" w:color="auto"/>
            </w:tcBorders>
            <w:vAlign w:val="center"/>
          </w:tcPr>
          <w:p w:rsidR="00C76ED3" w:rsidRPr="001C3AAC" w:rsidRDefault="00C76ED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電話番号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76ED3" w:rsidRPr="001C3AAC" w:rsidRDefault="00C76ED3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－　　　－</w:t>
            </w:r>
          </w:p>
        </w:tc>
      </w:tr>
      <w:tr w:rsidR="00053BA7" w:rsidRPr="001C3AAC" w:rsidTr="001C3AAC">
        <w:trPr>
          <w:trHeight w:val="283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76ED3" w:rsidRPr="001C3AAC" w:rsidRDefault="00C76ED3" w:rsidP="001C3AAC">
            <w:pPr>
              <w:jc w:val="distribute"/>
              <w:rPr>
                <w:sz w:val="18"/>
                <w:szCs w:val="22"/>
              </w:rPr>
            </w:pPr>
          </w:p>
        </w:tc>
        <w:tc>
          <w:tcPr>
            <w:tcW w:w="13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76ED3" w:rsidRPr="001C3AAC" w:rsidRDefault="00C76ED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住所</w:t>
            </w:r>
          </w:p>
          <w:p w:rsidR="00C76ED3" w:rsidRPr="001C3AAC" w:rsidRDefault="00C76ED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（所在地）</w:t>
            </w:r>
          </w:p>
        </w:tc>
        <w:tc>
          <w:tcPr>
            <w:tcW w:w="3667" w:type="dxa"/>
            <w:gridSpan w:val="13"/>
            <w:tcBorders>
              <w:top w:val="single" w:sz="12" w:space="0" w:color="auto"/>
            </w:tcBorders>
          </w:tcPr>
          <w:p w:rsidR="00C76ED3" w:rsidRPr="001C3AAC" w:rsidRDefault="00C76ED3" w:rsidP="00C76ED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〒　　　－</w:t>
            </w:r>
          </w:p>
        </w:tc>
        <w:tc>
          <w:tcPr>
            <w:tcW w:w="1006" w:type="dxa"/>
            <w:tcBorders>
              <w:top w:val="single" w:sz="12" w:space="0" w:color="auto"/>
            </w:tcBorders>
            <w:vAlign w:val="center"/>
          </w:tcPr>
          <w:p w:rsidR="00C76ED3" w:rsidRPr="001C3AAC" w:rsidRDefault="00C76ED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１に記載する者との続柄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</w:tcPr>
          <w:p w:rsidR="00C76ED3" w:rsidRPr="001C3AAC" w:rsidRDefault="00C76ED3" w:rsidP="00C76ED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・夫妻　・子</w:t>
            </w:r>
          </w:p>
          <w:p w:rsidR="00C76ED3" w:rsidRPr="001C3AAC" w:rsidRDefault="00C76ED3" w:rsidP="00C76ED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・父母　・兄弟姉妹</w:t>
            </w:r>
          </w:p>
          <w:p w:rsidR="00C76ED3" w:rsidRPr="001C3AAC" w:rsidRDefault="00C76ED3" w:rsidP="00C76ED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・甥姪</w:t>
            </w:r>
          </w:p>
          <w:p w:rsidR="00C76ED3" w:rsidRPr="001C3AAC" w:rsidRDefault="00C76ED3" w:rsidP="00C76ED3">
            <w:pPr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・その他（　　　）</w:t>
            </w:r>
          </w:p>
        </w:tc>
      </w:tr>
      <w:tr w:rsidR="00053BA7" w:rsidRPr="001C3AAC" w:rsidTr="001C3AAC">
        <w:trPr>
          <w:trHeight w:val="283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76ED3" w:rsidRPr="001C3AAC" w:rsidRDefault="00C76ED3" w:rsidP="001C3AAC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C76ED3" w:rsidRPr="001C3AAC" w:rsidRDefault="00C76ED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667" w:type="dxa"/>
            <w:gridSpan w:val="13"/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C76ED3" w:rsidRPr="001C3AAC" w:rsidRDefault="00C76ED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相続分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C76ED3" w:rsidRPr="001C3AAC" w:rsidRDefault="00C76ED3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／</w:t>
            </w:r>
          </w:p>
        </w:tc>
      </w:tr>
      <w:tr w:rsidR="00053BA7" w:rsidRPr="001C3AAC" w:rsidTr="001C3AAC">
        <w:trPr>
          <w:trHeight w:val="281"/>
        </w:trPr>
        <w:tc>
          <w:tcPr>
            <w:tcW w:w="14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</w:tcBorders>
          </w:tcPr>
          <w:p w:rsidR="00C76ED3" w:rsidRPr="001C3AAC" w:rsidRDefault="00C76ED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氏名</w:t>
            </w:r>
          </w:p>
          <w:p w:rsidR="00C76ED3" w:rsidRPr="001C3AAC" w:rsidRDefault="00C76ED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（名称）</w:t>
            </w:r>
          </w:p>
        </w:tc>
        <w:tc>
          <w:tcPr>
            <w:tcW w:w="3667" w:type="dxa"/>
            <w:gridSpan w:val="13"/>
            <w:vAlign w:val="center"/>
          </w:tcPr>
          <w:p w:rsidR="00C76ED3" w:rsidRPr="001C3AAC" w:rsidRDefault="00C76ED3" w:rsidP="001C3AAC">
            <w:pPr>
              <w:jc w:val="right"/>
              <w:rPr>
                <w:sz w:val="18"/>
                <w:szCs w:val="22"/>
              </w:rPr>
            </w:pPr>
          </w:p>
        </w:tc>
        <w:tc>
          <w:tcPr>
            <w:tcW w:w="1006" w:type="dxa"/>
            <w:vAlign w:val="center"/>
          </w:tcPr>
          <w:p w:rsidR="00C76ED3" w:rsidRPr="001C3AAC" w:rsidRDefault="00C76ED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:rsidR="00C76ED3" w:rsidRPr="001C3AAC" w:rsidRDefault="00C76ED3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>昭和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平成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・</w:t>
            </w:r>
            <w:r w:rsidRPr="001C3AAC">
              <w:rPr>
                <w:sz w:val="16"/>
                <w:szCs w:val="22"/>
              </w:rPr>
              <w:t xml:space="preserve"> </w:t>
            </w:r>
            <w:r w:rsidRPr="001C3AAC">
              <w:rPr>
                <w:rFonts w:hint="eastAsia"/>
                <w:sz w:val="16"/>
                <w:szCs w:val="22"/>
              </w:rPr>
              <w:t>令和</w:t>
            </w:r>
          </w:p>
          <w:p w:rsidR="00C76ED3" w:rsidRPr="001C3AAC" w:rsidRDefault="00C76ED3" w:rsidP="001C3AAC">
            <w:pPr>
              <w:ind w:leftChars="-50" w:left="-105" w:rightChars="-50" w:right="-105"/>
              <w:jc w:val="center"/>
              <w:rPr>
                <w:sz w:val="16"/>
                <w:szCs w:val="22"/>
              </w:rPr>
            </w:pPr>
          </w:p>
          <w:p w:rsidR="00C76ED3" w:rsidRPr="001C3AAC" w:rsidRDefault="00C76ED3" w:rsidP="001C3AAC">
            <w:pPr>
              <w:ind w:leftChars="-50" w:left="-105" w:rightChars="-50" w:right="-105"/>
              <w:jc w:val="right"/>
              <w:rPr>
                <w:sz w:val="16"/>
                <w:szCs w:val="22"/>
              </w:rPr>
            </w:pPr>
            <w:r w:rsidRPr="001C3AAC">
              <w:rPr>
                <w:rFonts w:hint="eastAsia"/>
                <w:sz w:val="16"/>
                <w:szCs w:val="22"/>
              </w:rPr>
              <w:t xml:space="preserve">年　</w:t>
            </w:r>
            <w:r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>月</w:t>
            </w:r>
            <w:r w:rsidRPr="001C3AAC">
              <w:rPr>
                <w:sz w:val="16"/>
                <w:szCs w:val="22"/>
              </w:rPr>
              <w:t xml:space="preserve">   </w:t>
            </w:r>
            <w:r w:rsidRPr="001C3AAC">
              <w:rPr>
                <w:rFonts w:hint="eastAsia"/>
                <w:sz w:val="16"/>
                <w:szCs w:val="22"/>
              </w:rPr>
              <w:t xml:space="preserve">　日</w:t>
            </w:r>
            <w:r w:rsidRPr="001C3AAC">
              <w:rPr>
                <w:sz w:val="16"/>
                <w:szCs w:val="22"/>
              </w:rPr>
              <w:t xml:space="preserve"> </w:t>
            </w:r>
          </w:p>
        </w:tc>
      </w:tr>
      <w:tr w:rsidR="00053BA7" w:rsidRPr="001C3AAC" w:rsidTr="001C3AAC">
        <w:trPr>
          <w:trHeight w:val="281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6"/>
                <w:szCs w:val="22"/>
              </w:rPr>
            </w:pPr>
          </w:p>
        </w:tc>
        <w:tc>
          <w:tcPr>
            <w:tcW w:w="1309" w:type="dxa"/>
            <w:tcBorders>
              <w:left w:val="single" w:sz="12" w:space="0" w:color="auto"/>
              <w:bottom w:val="single" w:sz="12" w:space="0" w:color="auto"/>
            </w:tcBorders>
          </w:tcPr>
          <w:p w:rsidR="00C76ED3" w:rsidRPr="001C3AAC" w:rsidRDefault="00C76ED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個人番号</w:t>
            </w:r>
          </w:p>
          <w:p w:rsidR="00C76ED3" w:rsidRPr="001C3AAC" w:rsidRDefault="00C76ED3" w:rsidP="001C3AAC">
            <w:pPr>
              <w:jc w:val="distribute"/>
              <w:rPr>
                <w:sz w:val="18"/>
                <w:szCs w:val="18"/>
              </w:rPr>
            </w:pPr>
            <w:r w:rsidRPr="001C3AAC">
              <w:rPr>
                <w:rFonts w:hint="eastAsia"/>
                <w:sz w:val="18"/>
                <w:szCs w:val="18"/>
              </w:rPr>
              <w:t>（法人番号）</w:t>
            </w:r>
          </w:p>
        </w:tc>
        <w:tc>
          <w:tcPr>
            <w:tcW w:w="284" w:type="dxa"/>
            <w:tcBorders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5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C76ED3" w:rsidRPr="001C3AAC" w:rsidRDefault="00C76ED3" w:rsidP="00C76ED3">
            <w:pPr>
              <w:rPr>
                <w:sz w:val="18"/>
                <w:szCs w:val="22"/>
              </w:rPr>
            </w:pPr>
          </w:p>
        </w:tc>
        <w:tc>
          <w:tcPr>
            <w:tcW w:w="283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1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282" w:type="dxa"/>
            <w:tcBorders>
              <w:left w:val="dotted" w:sz="4" w:space="0" w:color="auto"/>
              <w:bottom w:val="single" w:sz="12" w:space="0" w:color="auto"/>
            </w:tcBorders>
          </w:tcPr>
          <w:p w:rsidR="00C76ED3" w:rsidRPr="001C3AAC" w:rsidRDefault="00C76ED3" w:rsidP="001C3AAC">
            <w:pPr>
              <w:jc w:val="left"/>
              <w:rPr>
                <w:sz w:val="18"/>
                <w:szCs w:val="22"/>
              </w:rPr>
            </w:pPr>
          </w:p>
        </w:tc>
        <w:tc>
          <w:tcPr>
            <w:tcW w:w="1006" w:type="dxa"/>
            <w:tcBorders>
              <w:bottom w:val="single" w:sz="12" w:space="0" w:color="auto"/>
            </w:tcBorders>
            <w:vAlign w:val="center"/>
          </w:tcPr>
          <w:p w:rsidR="00C76ED3" w:rsidRPr="001C3AAC" w:rsidRDefault="00C76ED3" w:rsidP="001C3AAC">
            <w:pPr>
              <w:jc w:val="distribute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電話番号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76ED3" w:rsidRPr="001C3AAC" w:rsidRDefault="00C76ED3" w:rsidP="001C3AAC">
            <w:pPr>
              <w:jc w:val="center"/>
              <w:rPr>
                <w:sz w:val="18"/>
                <w:szCs w:val="22"/>
              </w:rPr>
            </w:pPr>
            <w:r w:rsidRPr="001C3AAC">
              <w:rPr>
                <w:rFonts w:hint="eastAsia"/>
                <w:sz w:val="18"/>
                <w:szCs w:val="22"/>
              </w:rPr>
              <w:t>－　　　－</w:t>
            </w:r>
          </w:p>
        </w:tc>
      </w:tr>
    </w:tbl>
    <w:p w:rsidR="009F24BB" w:rsidRDefault="009F24BB" w:rsidP="009F24BB">
      <w:r>
        <w:rPr>
          <w:rFonts w:hint="eastAsia"/>
        </w:rPr>
        <w:t>※　相続人全員の了承を得た上で代表者を記載してください。</w:t>
      </w:r>
    </w:p>
    <w:p w:rsidR="009F24BB" w:rsidRDefault="009F24BB" w:rsidP="009F24BB">
      <w:r>
        <w:rPr>
          <w:rFonts w:hint="eastAsia"/>
        </w:rPr>
        <w:t>※　記入欄が不足する場合は、裏面に記載してください。</w:t>
      </w:r>
    </w:p>
    <w:p w:rsidR="00F3551C" w:rsidRPr="009F24BB" w:rsidRDefault="00F3551C" w:rsidP="009F24BB"/>
    <w:sectPr w:rsidR="00F3551C" w:rsidRPr="009F24BB" w:rsidSect="00BF61D0">
      <w:headerReference w:type="even" r:id="rId8"/>
      <w:footerReference w:type="even" r:id="rId9"/>
      <w:headerReference w:type="first" r:id="rId10"/>
      <w:footerReference w:type="first" r:id="rId11"/>
      <w:pgSz w:w="11906" w:h="16838" w:code="9"/>
      <w:pgMar w:top="1134" w:right="1134" w:bottom="1134" w:left="1418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F30" w:rsidRDefault="00DB3F30" w:rsidP="00FD6DB0">
      <w:r>
        <w:separator/>
      </w:r>
    </w:p>
  </w:endnote>
  <w:endnote w:type="continuationSeparator" w:id="0">
    <w:p w:rsidR="00DB3F30" w:rsidRDefault="00DB3F30" w:rsidP="00FD6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EDC" w:rsidRDefault="00367EDC">
    <w:pPr>
      <w:tabs>
        <w:tab w:val="right" w:pos="8307"/>
      </w:tabs>
      <w:ind w:left="255"/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i/>
      </w:rPr>
      <w:tab/>
    </w:r>
    <w:r>
      <w:rPr>
        <w:rFonts w:hint="eastAsia"/>
      </w:rPr>
      <w:t>〔</w:t>
    </w:r>
    <w:r>
      <w:t>J-Sapa</w:t>
    </w:r>
    <w:r>
      <w:rPr>
        <w:rFonts w:hint="eastAsia"/>
      </w:rPr>
      <w:t>①〕</w:t>
    </w:r>
  </w:p>
  <w:p w:rsidR="00367EDC" w:rsidRDefault="00367EDC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EDC" w:rsidRDefault="00367EDC">
    <w:pPr>
      <w:tabs>
        <w:tab w:val="right" w:pos="8165"/>
      </w:tabs>
      <w:ind w:left="130" w:right="510"/>
    </w:pPr>
    <w:r>
      <w:rPr>
        <w:rFonts w:hint="eastAsia"/>
      </w:rPr>
      <w:t>〔</w:t>
    </w:r>
    <w:r>
      <w:t>J-Sapa</w:t>
    </w:r>
    <w:r>
      <w:rPr>
        <w:rFonts w:hint="eastAsia"/>
      </w:rPr>
      <w:t>①〕</w:t>
    </w:r>
    <w:r>
      <w:tab/>
    </w: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1</w:t>
    </w:r>
    <w:r>
      <w:rPr>
        <w:i/>
      </w:rPr>
      <w:fldChar w:fldCharType="end"/>
    </w:r>
  </w:p>
  <w:p w:rsidR="00367EDC" w:rsidRDefault="00367E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F30" w:rsidRDefault="00DB3F30" w:rsidP="00FD6DB0">
      <w:r>
        <w:separator/>
      </w:r>
    </w:p>
  </w:footnote>
  <w:footnote w:type="continuationSeparator" w:id="0">
    <w:p w:rsidR="00DB3F30" w:rsidRDefault="00DB3F30" w:rsidP="00FD6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EDC" w:rsidRDefault="00367EDC"/>
  <w:p w:rsidR="00367EDC" w:rsidRDefault="00367EDC">
    <w:r>
      <w:rPr>
        <w:rFonts w:hint="eastAsia"/>
      </w:rPr>
      <w:t>総務編（財団法人ハイウェイ交流センター組織規程）</w:t>
    </w:r>
  </w:p>
  <w:p w:rsidR="00367EDC" w:rsidRDefault="00367EDC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EDC" w:rsidRDefault="00367EDC"/>
  <w:p w:rsidR="00367EDC" w:rsidRDefault="00367EDC">
    <w:r>
      <w:rPr>
        <w:rFonts w:hint="eastAsia"/>
      </w:rPr>
      <w:t>総務編（財団法人ハイウェイ交流センター組織規程）</w:t>
    </w:r>
  </w:p>
  <w:p w:rsidR="00367EDC" w:rsidRDefault="00367EDC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E7B77"/>
    <w:multiLevelType w:val="singleLevel"/>
    <w:tmpl w:val="A47EE2EE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1" w15:restartNumberingAfterBreak="0">
    <w:nsid w:val="2DCF291F"/>
    <w:multiLevelType w:val="hybridMultilevel"/>
    <w:tmpl w:val="90661DBE"/>
    <w:lvl w:ilvl="0" w:tplc="5740B1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AA75BBF"/>
    <w:multiLevelType w:val="singleLevel"/>
    <w:tmpl w:val="FD8ED11A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EDC"/>
    <w:rsid w:val="00020077"/>
    <w:rsid w:val="00024E55"/>
    <w:rsid w:val="00053BA7"/>
    <w:rsid w:val="00091389"/>
    <w:rsid w:val="000D50DB"/>
    <w:rsid w:val="000D6452"/>
    <w:rsid w:val="000E04D5"/>
    <w:rsid w:val="000E4714"/>
    <w:rsid w:val="00104574"/>
    <w:rsid w:val="00135C7C"/>
    <w:rsid w:val="001369C6"/>
    <w:rsid w:val="001C3AAC"/>
    <w:rsid w:val="001C7691"/>
    <w:rsid w:val="0024797E"/>
    <w:rsid w:val="00264472"/>
    <w:rsid w:val="002B7A99"/>
    <w:rsid w:val="002D2782"/>
    <w:rsid w:val="002D4547"/>
    <w:rsid w:val="002F0E8B"/>
    <w:rsid w:val="00315E36"/>
    <w:rsid w:val="00335F26"/>
    <w:rsid w:val="00343C6E"/>
    <w:rsid w:val="00353DC8"/>
    <w:rsid w:val="00361144"/>
    <w:rsid w:val="00367EDC"/>
    <w:rsid w:val="00386783"/>
    <w:rsid w:val="003A459F"/>
    <w:rsid w:val="003A4D5D"/>
    <w:rsid w:val="003B5596"/>
    <w:rsid w:val="004043EA"/>
    <w:rsid w:val="00437E89"/>
    <w:rsid w:val="004A28E6"/>
    <w:rsid w:val="004C1A51"/>
    <w:rsid w:val="0053035A"/>
    <w:rsid w:val="00554615"/>
    <w:rsid w:val="00560F23"/>
    <w:rsid w:val="0057379B"/>
    <w:rsid w:val="00573913"/>
    <w:rsid w:val="005B52A0"/>
    <w:rsid w:val="005C7E04"/>
    <w:rsid w:val="006518A6"/>
    <w:rsid w:val="006E4982"/>
    <w:rsid w:val="006E4EF2"/>
    <w:rsid w:val="00755FB6"/>
    <w:rsid w:val="00772990"/>
    <w:rsid w:val="00782B17"/>
    <w:rsid w:val="007A552E"/>
    <w:rsid w:val="007A666E"/>
    <w:rsid w:val="007C0497"/>
    <w:rsid w:val="007C10F7"/>
    <w:rsid w:val="007D7E08"/>
    <w:rsid w:val="0080060F"/>
    <w:rsid w:val="008336C8"/>
    <w:rsid w:val="00891BF1"/>
    <w:rsid w:val="008942C9"/>
    <w:rsid w:val="008C770F"/>
    <w:rsid w:val="008E71B8"/>
    <w:rsid w:val="00921878"/>
    <w:rsid w:val="009360A0"/>
    <w:rsid w:val="00965E77"/>
    <w:rsid w:val="009715DB"/>
    <w:rsid w:val="0097733F"/>
    <w:rsid w:val="009C2575"/>
    <w:rsid w:val="009F24BB"/>
    <w:rsid w:val="00A43089"/>
    <w:rsid w:val="00A75A89"/>
    <w:rsid w:val="00A94DB4"/>
    <w:rsid w:val="00AD63C9"/>
    <w:rsid w:val="00B5435B"/>
    <w:rsid w:val="00B713D1"/>
    <w:rsid w:val="00B77BBC"/>
    <w:rsid w:val="00BB1BF7"/>
    <w:rsid w:val="00BD39DD"/>
    <w:rsid w:val="00BE7230"/>
    <w:rsid w:val="00BF61D0"/>
    <w:rsid w:val="00C209DC"/>
    <w:rsid w:val="00C417F8"/>
    <w:rsid w:val="00C57C99"/>
    <w:rsid w:val="00C65D80"/>
    <w:rsid w:val="00C76ED3"/>
    <w:rsid w:val="00C874F9"/>
    <w:rsid w:val="00C979B1"/>
    <w:rsid w:val="00D34FE5"/>
    <w:rsid w:val="00DB3F30"/>
    <w:rsid w:val="00DD5E6F"/>
    <w:rsid w:val="00E47D36"/>
    <w:rsid w:val="00E54AD8"/>
    <w:rsid w:val="00EB3DF2"/>
    <w:rsid w:val="00EC0212"/>
    <w:rsid w:val="00F14809"/>
    <w:rsid w:val="00F32A04"/>
    <w:rsid w:val="00F3551C"/>
    <w:rsid w:val="00F70088"/>
    <w:rsid w:val="00F81766"/>
    <w:rsid w:val="00F8639D"/>
    <w:rsid w:val="00FA3985"/>
    <w:rsid w:val="00FA4AF8"/>
    <w:rsid w:val="00FD6DB0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8689E00-E3AE-4A6A-BFED-45FF2069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┐：0/1"/>
    <w:basedOn w:val="a"/>
    <w:uiPriority w:val="99"/>
    <w:pPr>
      <w:ind w:left="210" w:hanging="210"/>
    </w:pPr>
  </w:style>
  <w:style w:type="paragraph" w:customStyle="1" w:styleId="010">
    <w:name w:val="┘：0/1"/>
    <w:basedOn w:val="a"/>
    <w:uiPriority w:val="99"/>
    <w:pPr>
      <w:ind w:firstLine="210"/>
    </w:pPr>
  </w:style>
  <w:style w:type="paragraph" w:customStyle="1" w:styleId="011">
    <w:name w:val="01：全角下"/>
    <w:basedOn w:val="a"/>
    <w:uiPriority w:val="99"/>
    <w:pPr>
      <w:ind w:left="210"/>
    </w:pPr>
  </w:style>
  <w:style w:type="paragraph" w:customStyle="1" w:styleId="012">
    <w:name w:val="01：全角上"/>
    <w:basedOn w:val="a"/>
    <w:uiPriority w:val="99"/>
    <w:pPr>
      <w:ind w:right="210"/>
      <w:jc w:val="right"/>
    </w:pPr>
  </w:style>
  <w:style w:type="paragraph" w:customStyle="1" w:styleId="01010">
    <w:name w:val="010：10倍下"/>
    <w:basedOn w:val="a"/>
    <w:uiPriority w:val="99"/>
    <w:pPr>
      <w:ind w:left="2100"/>
    </w:pPr>
  </w:style>
  <w:style w:type="paragraph" w:customStyle="1" w:styleId="022">
    <w:name w:val="02：2倍下"/>
    <w:basedOn w:val="a"/>
    <w:uiPriority w:val="99"/>
    <w:pPr>
      <w:ind w:left="420"/>
    </w:pPr>
  </w:style>
  <w:style w:type="paragraph" w:customStyle="1" w:styleId="0220">
    <w:name w:val="02：2倍上"/>
    <w:basedOn w:val="a"/>
    <w:uiPriority w:val="99"/>
    <w:pPr>
      <w:ind w:right="420"/>
      <w:jc w:val="right"/>
    </w:pPr>
  </w:style>
  <w:style w:type="paragraph" w:customStyle="1" w:styleId="033">
    <w:name w:val="03：3倍下"/>
    <w:basedOn w:val="a"/>
    <w:uiPriority w:val="99"/>
    <w:pPr>
      <w:ind w:left="630"/>
    </w:pPr>
  </w:style>
  <w:style w:type="paragraph" w:customStyle="1" w:styleId="0330">
    <w:name w:val="03：3倍上"/>
    <w:basedOn w:val="a"/>
    <w:uiPriority w:val="99"/>
    <w:pPr>
      <w:ind w:right="630"/>
      <w:jc w:val="right"/>
    </w:pPr>
  </w:style>
  <w:style w:type="paragraph" w:customStyle="1" w:styleId="044">
    <w:name w:val="04：4倍下"/>
    <w:basedOn w:val="a"/>
    <w:uiPriority w:val="99"/>
    <w:pPr>
      <w:ind w:left="840"/>
    </w:pPr>
  </w:style>
  <w:style w:type="paragraph" w:customStyle="1" w:styleId="0440">
    <w:name w:val="04：4倍上"/>
    <w:basedOn w:val="a"/>
    <w:uiPriority w:val="99"/>
    <w:pPr>
      <w:ind w:right="840"/>
      <w:jc w:val="right"/>
    </w:pPr>
  </w:style>
  <w:style w:type="paragraph" w:customStyle="1" w:styleId="055">
    <w:name w:val="05：5倍下"/>
    <w:basedOn w:val="a"/>
    <w:uiPriority w:val="99"/>
    <w:pPr>
      <w:ind w:left="1050"/>
    </w:pPr>
  </w:style>
  <w:style w:type="paragraph" w:customStyle="1" w:styleId="066">
    <w:name w:val="06：6倍下"/>
    <w:basedOn w:val="a"/>
    <w:uiPriority w:val="99"/>
    <w:pPr>
      <w:ind w:left="1260"/>
    </w:pPr>
  </w:style>
  <w:style w:type="paragraph" w:customStyle="1" w:styleId="077">
    <w:name w:val="07：7倍下"/>
    <w:basedOn w:val="a"/>
    <w:uiPriority w:val="99"/>
    <w:pPr>
      <w:ind w:left="1470"/>
    </w:pPr>
  </w:style>
  <w:style w:type="paragraph" w:customStyle="1" w:styleId="088">
    <w:name w:val="08：8倍下"/>
    <w:basedOn w:val="a"/>
    <w:uiPriority w:val="99"/>
    <w:pPr>
      <w:ind w:left="1680"/>
    </w:pPr>
  </w:style>
  <w:style w:type="paragraph" w:customStyle="1" w:styleId="099">
    <w:name w:val="09：9倍下"/>
    <w:basedOn w:val="a"/>
    <w:uiPriority w:val="99"/>
    <w:pPr>
      <w:ind w:left="1890"/>
    </w:pPr>
  </w:style>
  <w:style w:type="paragraph" w:customStyle="1" w:styleId="1010">
    <w:name w:val="10：10倍下"/>
    <w:basedOn w:val="a"/>
    <w:uiPriority w:val="99"/>
    <w:pPr>
      <w:ind w:left="2100"/>
    </w:pPr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locked/>
    <w:rPr>
      <w:rFonts w:ascii="ＭＳ 明朝" w:cs="Times New Roman"/>
      <w:sz w:val="20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head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ascii="ＭＳ 明朝" w:cs="Times New Roman"/>
      <w:sz w:val="20"/>
    </w:rPr>
  </w:style>
  <w:style w:type="paragraph" w:styleId="a8">
    <w:name w:val="Plain Text"/>
    <w:basedOn w:val="a"/>
    <w:link w:val="a9"/>
    <w:uiPriority w:val="99"/>
    <w:semiHidden/>
    <w:rPr>
      <w:rFonts w:hAnsi="Courier New"/>
    </w:r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Times New Roman"/>
      <w:sz w:val="21"/>
    </w:rPr>
  </w:style>
  <w:style w:type="paragraph" w:styleId="aa">
    <w:name w:val="Date"/>
    <w:basedOn w:val="a"/>
    <w:next w:val="a"/>
    <w:link w:val="ab"/>
    <w:uiPriority w:val="99"/>
    <w:semiHidden/>
  </w:style>
  <w:style w:type="character" w:customStyle="1" w:styleId="ab">
    <w:name w:val="日付 (文字)"/>
    <w:basedOn w:val="a0"/>
    <w:link w:val="aa"/>
    <w:uiPriority w:val="99"/>
    <w:semiHidden/>
    <w:locked/>
    <w:rPr>
      <w:rFonts w:ascii="ＭＳ 明朝" w:cs="Times New Roman"/>
      <w:sz w:val="20"/>
    </w:rPr>
  </w:style>
  <w:style w:type="paragraph" w:styleId="ac">
    <w:name w:val="Normal Indent"/>
    <w:basedOn w:val="a"/>
    <w:uiPriority w:val="99"/>
    <w:semiHidden/>
    <w:pPr>
      <w:ind w:left="851"/>
    </w:pPr>
  </w:style>
  <w:style w:type="table" w:styleId="ad">
    <w:name w:val="Table Grid"/>
    <w:basedOn w:val="a1"/>
    <w:uiPriority w:val="39"/>
    <w:locked/>
    <w:rsid w:val="000E471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1369C6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locked/>
    <w:rsid w:val="001369C6"/>
    <w:rPr>
      <w:rFonts w:ascii="游ゴシック Light" w:eastAsia="游ゴシック Light" w:hAnsi="游ゴシック Light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1513;&#24029;&#24066;\&#21513;&#24029;&#24066;_&#32294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61C55-BDC2-4482-BDD0-5328C2AAC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吉川市_縦</Template>
  <TotalTime>1</TotalTime>
  <Pages>3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2768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Windows ユーザー</cp:lastModifiedBy>
  <cp:revision>2</cp:revision>
  <cp:lastPrinted>2022-05-13T05:59:00Z</cp:lastPrinted>
  <dcterms:created xsi:type="dcterms:W3CDTF">2022-08-02T00:24:00Z</dcterms:created>
  <dcterms:modified xsi:type="dcterms:W3CDTF">2022-08-02T00:24:00Z</dcterms:modified>
  <cp:category>_x000d_</cp:category>
</cp:coreProperties>
</file>